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F9E81" w14:textId="295A27A7" w:rsidR="00160C0A" w:rsidRDefault="007B1611" w:rsidP="007B1611">
      <w:pPr>
        <w:jc w:val="right"/>
      </w:pPr>
      <w:r>
        <w:t xml:space="preserve">č. j. </w:t>
      </w:r>
      <w:r w:rsidR="00B7311B">
        <w:t>UKRUK/21058/2026-1</w:t>
      </w:r>
      <w:r w:rsidR="00D23634">
        <w:t>2</w:t>
      </w:r>
    </w:p>
    <w:p w14:paraId="5FB0A9D5" w14:textId="77777777" w:rsidR="007B1611" w:rsidRPr="007B1611" w:rsidRDefault="007B1611" w:rsidP="007B1611">
      <w:pPr>
        <w:spacing w:after="3920"/>
        <w:jc w:val="left"/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0"/>
      </w:tblGrid>
      <w:tr w:rsidR="00160C0A" w14:paraId="397F8630" w14:textId="77777777" w:rsidTr="007B1611">
        <w:trPr>
          <w:trHeight w:val="4360"/>
        </w:trPr>
        <w:tc>
          <w:tcPr>
            <w:tcW w:w="8050" w:type="dxa"/>
          </w:tcPr>
          <w:sdt>
            <w:sdtPr>
              <w:rPr>
                <w:sz w:val="44"/>
                <w:szCs w:val="44"/>
              </w:rPr>
              <w:alias w:val="Název"/>
              <w:tag w:val=""/>
              <w:id w:val="-279490361"/>
              <w:placeholder>
                <w:docPart w:val="16AD09D37B2744B28E25AE46BB5D08BD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7702AAC" w14:textId="31E80340" w:rsidR="00160C0A" w:rsidRPr="004B5E6A" w:rsidRDefault="00160C0A" w:rsidP="00AA508A">
                <w:pPr>
                  <w:pStyle w:val="Nzev"/>
                  <w:jc w:val="left"/>
                  <w:rPr>
                    <w:sz w:val="44"/>
                    <w:szCs w:val="44"/>
                  </w:rPr>
                </w:pPr>
                <w:r w:rsidRPr="004B5E6A">
                  <w:rPr>
                    <w:sz w:val="44"/>
                    <w:szCs w:val="44"/>
                  </w:rPr>
                  <w:t>Opatření rektora č</w:t>
                </w:r>
                <w:r w:rsidR="00637E52">
                  <w:rPr>
                    <w:sz w:val="44"/>
                    <w:szCs w:val="44"/>
                  </w:rPr>
                  <w:t xml:space="preserve">. </w:t>
                </w:r>
                <w:r w:rsidR="00B7311B">
                  <w:rPr>
                    <w:sz w:val="44"/>
                    <w:szCs w:val="44"/>
                  </w:rPr>
                  <w:t>1</w:t>
                </w:r>
                <w:r w:rsidR="00D23634">
                  <w:rPr>
                    <w:sz w:val="44"/>
                    <w:szCs w:val="44"/>
                  </w:rPr>
                  <w:t>2</w:t>
                </w:r>
                <w:r w:rsidR="00637E52">
                  <w:rPr>
                    <w:sz w:val="44"/>
                    <w:szCs w:val="44"/>
                  </w:rPr>
                  <w:t>/202</w:t>
                </w:r>
                <w:r w:rsidR="00B7311B">
                  <w:rPr>
                    <w:sz w:val="44"/>
                    <w:szCs w:val="44"/>
                  </w:rPr>
                  <w:t>6</w:t>
                </w:r>
              </w:p>
            </w:sdtContent>
          </w:sdt>
          <w:p w14:paraId="4521B73D" w14:textId="18C1D0FD" w:rsidR="00160C0A" w:rsidRPr="004B5E6A" w:rsidRDefault="005A1103" w:rsidP="00AA508A">
            <w:pPr>
              <w:pStyle w:val="Podnadpis"/>
              <w:jc w:val="left"/>
            </w:pPr>
            <w:sdt>
              <w:sdtPr>
                <w:alias w:val="Předmět"/>
                <w:tag w:val=""/>
                <w:id w:val="-1276020641"/>
                <w:placeholder>
                  <w:docPart w:val="1BF10CECDAD64A56BBC796CA68AEE66D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/>
              </w:sdtPr>
              <w:sdtEndPr/>
              <w:sdtContent>
                <w:r w:rsidR="00B7311B">
                  <w:t xml:space="preserve">Fond </w:t>
                </w:r>
                <w:r w:rsidR="00260711">
                  <w:t>J</w:t>
                </w:r>
                <w:r w:rsidR="00DF18A5">
                  <w:t>unior</w:t>
                </w:r>
              </w:sdtContent>
            </w:sdt>
          </w:p>
        </w:tc>
      </w:tr>
      <w:tr w:rsidR="005B7D61" w14:paraId="60031DFC" w14:textId="77777777" w:rsidTr="007B1611">
        <w:trPr>
          <w:trHeight w:val="3645"/>
        </w:trPr>
        <w:tc>
          <w:tcPr>
            <w:tcW w:w="8050" w:type="dxa"/>
            <w:vAlign w:val="bottom"/>
          </w:tcPr>
          <w:p w14:paraId="36E8A27E" w14:textId="361DD2A6" w:rsidR="00B7311B" w:rsidRPr="00A00C5C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K provedení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 w:rsidR="000B6DAB">
              <w:t>–</w:t>
            </w:r>
          </w:p>
          <w:p w14:paraId="15AE8EDF" w14:textId="77777777" w:rsidR="00B7311B" w:rsidRPr="00346D44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64ABD0CF" w14:textId="6BAB68A7" w:rsidR="00B7311B" w:rsidRPr="00A00C5C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Garant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>
              <w:t>prorektor pro zahraniční záležitosti</w:t>
            </w:r>
          </w:p>
          <w:p w14:paraId="2E768033" w14:textId="77777777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1320E6B1" w14:textId="01455A99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Odpovědný gestor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>
              <w:t>Odbor zahraničních vztahů rektorátu</w:t>
            </w:r>
          </w:p>
          <w:p w14:paraId="703ED6AF" w14:textId="77777777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35BEF53B" w14:textId="5F5A51DF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Platnost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sdt>
              <w:sdtPr>
                <w:id w:val="-247114478"/>
                <w:placeholder>
                  <w:docPart w:val="BF10E875B66741619029FC9FBF85407B"/>
                </w:placeholder>
                <w:date w:fullDate="2026-03-16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 w:rsidR="00D23634">
                  <w:t>16. března 2026</w:t>
                </w:r>
              </w:sdtContent>
            </w:sdt>
          </w:p>
          <w:p w14:paraId="79D2A36F" w14:textId="77777777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20D4D2B6" w14:textId="576DDD8C" w:rsidR="00B7311B" w:rsidRDefault="00B7311B" w:rsidP="00B7311B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Účinnost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sdt>
              <w:sdtPr>
                <w:id w:val="1855447682"/>
                <w:placeholder>
                  <w:docPart w:val="5CFABB519F85454B81AD0395BA2B7917"/>
                </w:placeholder>
                <w:date w:fullDate="2026-03-16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 w:rsidR="003410CD">
                  <w:t>16. března 2026</w:t>
                </w:r>
              </w:sdtContent>
            </w:sdt>
          </w:p>
          <w:p w14:paraId="0823C9D8" w14:textId="77777777" w:rsidR="007B1611" w:rsidRDefault="007B1611" w:rsidP="00623C4C">
            <w:pPr>
              <w:pStyle w:val="Bezmezer"/>
              <w:tabs>
                <w:tab w:val="left" w:pos="2268"/>
              </w:tabs>
              <w:jc w:val="left"/>
            </w:pPr>
          </w:p>
        </w:tc>
      </w:tr>
    </w:tbl>
    <w:p w14:paraId="72A2476D" w14:textId="77777777" w:rsidR="00160C0A" w:rsidRDefault="00160C0A" w:rsidP="00425DF0">
      <w:pPr>
        <w:jc w:val="center"/>
      </w:pPr>
    </w:p>
    <w:p w14:paraId="569B1C9A" w14:textId="315BDC77" w:rsidR="00EA217B" w:rsidRPr="00623C4C" w:rsidRDefault="00EA217B" w:rsidP="00425DF0">
      <w:pPr>
        <w:jc w:val="center"/>
        <w:rPr>
          <w:b/>
          <w:bCs/>
          <w:sz w:val="28"/>
          <w:szCs w:val="28"/>
        </w:rPr>
      </w:pPr>
      <w:r>
        <w:br w:type="page"/>
      </w:r>
      <w:r w:rsidR="00B7311B">
        <w:rPr>
          <w:b/>
          <w:bCs/>
          <w:sz w:val="28"/>
          <w:szCs w:val="28"/>
        </w:rPr>
        <w:lastRenderedPageBreak/>
        <w:t xml:space="preserve">Fond </w:t>
      </w:r>
      <w:r w:rsidR="00260711">
        <w:rPr>
          <w:b/>
          <w:bCs/>
          <w:sz w:val="28"/>
          <w:szCs w:val="28"/>
        </w:rPr>
        <w:t>Junior</w:t>
      </w:r>
    </w:p>
    <w:p w14:paraId="17A53177" w14:textId="77777777" w:rsidR="00623C4C" w:rsidRDefault="00623C4C" w:rsidP="00637E52">
      <w:pPr>
        <w:pStyle w:val="Bezmezer"/>
        <w:keepNext/>
        <w:jc w:val="center"/>
      </w:pPr>
    </w:p>
    <w:p w14:paraId="392245E7" w14:textId="77777777" w:rsidR="00425DF0" w:rsidRDefault="00425DF0" w:rsidP="00637E52">
      <w:pPr>
        <w:pStyle w:val="Bezmezer"/>
        <w:keepNext/>
        <w:jc w:val="center"/>
      </w:pPr>
      <w:r>
        <w:t>Čl. 1</w:t>
      </w:r>
    </w:p>
    <w:p w14:paraId="72E0799E" w14:textId="1AAE185A" w:rsidR="00425DF0" w:rsidRPr="00425DF0" w:rsidRDefault="00425DF0" w:rsidP="00637E52">
      <w:pPr>
        <w:pStyle w:val="Bezmezer"/>
        <w:keepNext/>
        <w:jc w:val="center"/>
        <w:rPr>
          <w:b/>
          <w:bCs/>
        </w:rPr>
      </w:pPr>
      <w:r w:rsidRPr="00425DF0">
        <w:rPr>
          <w:b/>
          <w:bCs/>
        </w:rPr>
        <w:t>Úvodní ustanovení</w:t>
      </w:r>
    </w:p>
    <w:p w14:paraId="2418945A" w14:textId="17EA4610" w:rsidR="00431FE2" w:rsidRDefault="00B00A7B" w:rsidP="002B3E54">
      <w:pPr>
        <w:pStyle w:val="Odstavecseseznamem"/>
        <w:numPr>
          <w:ilvl w:val="0"/>
          <w:numId w:val="40"/>
        </w:numPr>
        <w:ind w:left="426" w:hanging="426"/>
      </w:pPr>
      <w:r>
        <w:t>Účelem</w:t>
      </w:r>
      <w:r w:rsidR="00C32D49">
        <w:t xml:space="preserve"> Fondu </w:t>
      </w:r>
      <w:r w:rsidR="00260711">
        <w:t>Junior</w:t>
      </w:r>
      <w:r w:rsidR="00C32D49">
        <w:t xml:space="preserve"> </w:t>
      </w:r>
      <w:r w:rsidR="002151CE" w:rsidRPr="002151CE">
        <w:t xml:space="preserve">je zajistit </w:t>
      </w:r>
      <w:r w:rsidR="00F62471">
        <w:t xml:space="preserve">finanční podporu pro poskytování </w:t>
      </w:r>
      <w:r w:rsidR="002151CE" w:rsidRPr="002151CE">
        <w:t>metodick</w:t>
      </w:r>
      <w:r w:rsidR="00430A7C">
        <w:t>é</w:t>
      </w:r>
      <w:r w:rsidR="002151CE" w:rsidRPr="002151CE">
        <w:t xml:space="preserve"> a administrativní </w:t>
      </w:r>
      <w:r w:rsidR="008404FF">
        <w:t xml:space="preserve">asistence </w:t>
      </w:r>
      <w:r w:rsidR="00D70C91">
        <w:t xml:space="preserve">v souvislosti </w:t>
      </w:r>
      <w:r w:rsidR="00D70C91" w:rsidRPr="003D30AB">
        <w:t xml:space="preserve">se </w:t>
      </w:r>
      <w:r w:rsidR="002151CE" w:rsidRPr="003D30AB">
        <w:t>získá</w:t>
      </w:r>
      <w:r w:rsidR="00D70C91" w:rsidRPr="003D30AB">
        <w:t>váním</w:t>
      </w:r>
      <w:r w:rsidR="00D0507C">
        <w:t xml:space="preserve"> budoucích</w:t>
      </w:r>
      <w:r w:rsidR="002151CE" w:rsidRPr="003D30AB">
        <w:t xml:space="preserve"> </w:t>
      </w:r>
      <w:proofErr w:type="spellStart"/>
      <w:r w:rsidR="003D30AB">
        <w:t>postdoktorandů</w:t>
      </w:r>
      <w:proofErr w:type="spellEnd"/>
      <w:r w:rsidR="003D30AB">
        <w:rPr>
          <w:rStyle w:val="Znakapoznpodarou"/>
        </w:rPr>
        <w:footnoteReference w:id="2"/>
      </w:r>
      <w:r w:rsidR="00450D52">
        <w:t xml:space="preserve">, </w:t>
      </w:r>
      <w:r w:rsidR="002151CE" w:rsidRPr="003D30AB">
        <w:t>kteří se stan</w:t>
      </w:r>
      <w:r w:rsidR="002151CE" w:rsidRPr="002151CE">
        <w:t xml:space="preserve">ou řešiteli </w:t>
      </w:r>
      <w:r w:rsidR="00BD0C14">
        <w:t>výzkumných</w:t>
      </w:r>
      <w:r w:rsidR="002151CE" w:rsidRPr="002151CE">
        <w:t xml:space="preserve"> témat příslušných pracoviš</w:t>
      </w:r>
      <w:r w:rsidR="002151CE">
        <w:t>ť Univerzity Karlovy</w:t>
      </w:r>
      <w:r w:rsidR="00241EE0">
        <w:t xml:space="preserve"> (dále jen „univerzita“)</w:t>
      </w:r>
      <w:r w:rsidR="002151CE">
        <w:t>.</w:t>
      </w:r>
    </w:p>
    <w:p w14:paraId="081F9C78" w14:textId="0840D112" w:rsidR="002B3E54" w:rsidRDefault="002B3E54" w:rsidP="00CE15A7">
      <w:pPr>
        <w:pStyle w:val="Odstavecseseznamem"/>
        <w:numPr>
          <w:ilvl w:val="0"/>
          <w:numId w:val="40"/>
        </w:numPr>
        <w:spacing w:after="0"/>
        <w:ind w:left="426" w:hanging="426"/>
      </w:pPr>
      <w:r>
        <w:t>Cílem tohoto opatření je stanovit pravidla a podmínky čerpání finanční podpory z Fondu Junior.</w:t>
      </w:r>
    </w:p>
    <w:p w14:paraId="2CAD1601" w14:textId="77777777" w:rsidR="00B7311B" w:rsidRDefault="00B7311B" w:rsidP="00B7311B"/>
    <w:p w14:paraId="43B18CC7" w14:textId="159E3CB0" w:rsidR="006E52FE" w:rsidRDefault="006E52FE" w:rsidP="006E52FE">
      <w:pPr>
        <w:pStyle w:val="Bezmezer"/>
        <w:keepNext/>
        <w:jc w:val="center"/>
      </w:pPr>
      <w:r>
        <w:t xml:space="preserve">Čl. </w:t>
      </w:r>
      <w:r w:rsidR="00AB0F20">
        <w:t>2</w:t>
      </w:r>
    </w:p>
    <w:p w14:paraId="0D7289EF" w14:textId="4B008DE3" w:rsidR="006E52FE" w:rsidRPr="00425DF0" w:rsidRDefault="00836CB5" w:rsidP="006E52FE">
      <w:pPr>
        <w:pStyle w:val="Bezmezer"/>
        <w:keepNext/>
        <w:jc w:val="center"/>
        <w:rPr>
          <w:b/>
          <w:bCs/>
        </w:rPr>
      </w:pPr>
      <w:r>
        <w:rPr>
          <w:b/>
          <w:bCs/>
        </w:rPr>
        <w:t>P</w:t>
      </w:r>
      <w:r w:rsidR="00A521DA">
        <w:rPr>
          <w:b/>
          <w:bCs/>
        </w:rPr>
        <w:t xml:space="preserve">ředložení výzkumných </w:t>
      </w:r>
      <w:r w:rsidR="00855E45">
        <w:rPr>
          <w:b/>
          <w:bCs/>
        </w:rPr>
        <w:t>témat</w:t>
      </w:r>
    </w:p>
    <w:p w14:paraId="33D43635" w14:textId="3EE25121" w:rsidR="00CD22A0" w:rsidRDefault="005C0738" w:rsidP="006E52FE">
      <w:pPr>
        <w:pStyle w:val="Odstavecseseznamem"/>
        <w:numPr>
          <w:ilvl w:val="0"/>
          <w:numId w:val="29"/>
        </w:numPr>
        <w:ind w:left="426" w:hanging="426"/>
      </w:pPr>
      <w:r>
        <w:t>Prorektor, který má v gesci oblast zahraničních vztahů (dále jen „příslušný prorektor“)</w:t>
      </w:r>
      <w:r w:rsidR="009A3FA8">
        <w:t>, každoročně vyhlašuje výzvu k</w:t>
      </w:r>
      <w:r w:rsidR="00D62890">
        <w:t xml:space="preserve"> předložení </w:t>
      </w:r>
      <w:r w:rsidR="009A3FA8">
        <w:t>výzkumných témat</w:t>
      </w:r>
      <w:r w:rsidR="006B68F3">
        <w:t>.</w:t>
      </w:r>
      <w:r w:rsidR="009513BE">
        <w:t xml:space="preserve"> Příslušný prorektor ve </w:t>
      </w:r>
      <w:r w:rsidR="006D493B">
        <w:t xml:space="preserve">výzvě stanoví zejména </w:t>
      </w:r>
      <w:r w:rsidR="00D62890">
        <w:t>náležitosti výzkumných témat</w:t>
      </w:r>
      <w:r w:rsidR="002B3E54">
        <w:t>,</w:t>
      </w:r>
      <w:r w:rsidR="00BA3A10">
        <w:t xml:space="preserve"> jakož i</w:t>
      </w:r>
      <w:r w:rsidR="00D62890">
        <w:t xml:space="preserve"> </w:t>
      </w:r>
      <w:r w:rsidR="009513BE">
        <w:t xml:space="preserve">termíny </w:t>
      </w:r>
      <w:r w:rsidR="00BA3A10">
        <w:t>pro jejich před</w:t>
      </w:r>
      <w:r w:rsidR="00283853">
        <w:t>lože</w:t>
      </w:r>
      <w:r w:rsidR="00BA3A10">
        <w:t xml:space="preserve">ní, </w:t>
      </w:r>
      <w:r w:rsidR="0090288D">
        <w:t xml:space="preserve">k podávání žádostí, vyhlašování výsledků </w:t>
      </w:r>
      <w:r w:rsidR="00EF0621">
        <w:t>a</w:t>
      </w:r>
      <w:r w:rsidR="0090288D">
        <w:t xml:space="preserve"> další termín</w:t>
      </w:r>
      <w:r w:rsidR="00283853">
        <w:t>y</w:t>
      </w:r>
      <w:r w:rsidR="00BA3A10">
        <w:t xml:space="preserve"> </w:t>
      </w:r>
      <w:r w:rsidR="009513BE">
        <w:t>k průběhu výzvy</w:t>
      </w:r>
      <w:r w:rsidR="00BA3A10">
        <w:t>.</w:t>
      </w:r>
    </w:p>
    <w:p w14:paraId="3078C12B" w14:textId="4E9CFD0A" w:rsidR="00CD22A0" w:rsidRDefault="006B68F3" w:rsidP="006E52FE">
      <w:pPr>
        <w:pStyle w:val="Odstavecseseznamem"/>
        <w:numPr>
          <w:ilvl w:val="0"/>
          <w:numId w:val="29"/>
        </w:numPr>
        <w:ind w:left="426" w:hanging="426"/>
      </w:pPr>
      <w:r>
        <w:t>Děkan</w:t>
      </w:r>
      <w:r w:rsidR="007236AB">
        <w:t xml:space="preserve"> fakulty</w:t>
      </w:r>
      <w:r>
        <w:t xml:space="preserve"> nebo ředitel další součásti univerzity </w:t>
      </w:r>
      <w:r w:rsidR="00CC06DA">
        <w:t xml:space="preserve">zašle dle podmínek výzvy příslušnému prorektorovi </w:t>
      </w:r>
      <w:r w:rsidR="00241EE0">
        <w:t xml:space="preserve">prostřednictvím Odboru zahraničních </w:t>
      </w:r>
      <w:r w:rsidR="003962B4">
        <w:t>vztahů</w:t>
      </w:r>
      <w:r w:rsidR="00241EE0">
        <w:t xml:space="preserve"> rektorátu univerzity </w:t>
      </w:r>
      <w:r w:rsidR="00DA18E8">
        <w:t xml:space="preserve">seznam </w:t>
      </w:r>
      <w:r w:rsidR="00752C13">
        <w:t xml:space="preserve">výzkumných </w:t>
      </w:r>
      <w:r w:rsidR="00DA18E8">
        <w:t>témat</w:t>
      </w:r>
      <w:r w:rsidR="00361F29">
        <w:t xml:space="preserve">, která je možné řešit na jednotlivých pracovištích dané součásti a </w:t>
      </w:r>
      <w:r w:rsidR="004E2C4B">
        <w:t xml:space="preserve">s nimiž </w:t>
      </w:r>
      <w:r w:rsidR="003003A5">
        <w:t xml:space="preserve">se </w:t>
      </w:r>
      <w:r w:rsidR="00361F29">
        <w:t xml:space="preserve">uchází o </w:t>
      </w:r>
      <w:r w:rsidR="002B3E54">
        <w:t>finanční podporu z</w:t>
      </w:r>
      <w:r w:rsidR="004E2C4B">
        <w:t xml:space="preserve"> </w:t>
      </w:r>
      <w:r w:rsidR="002D40E5">
        <w:t>F</w:t>
      </w:r>
      <w:r w:rsidR="00361F29">
        <w:t xml:space="preserve">ondu </w:t>
      </w:r>
      <w:r w:rsidR="00260711">
        <w:t>Junior</w:t>
      </w:r>
      <w:r w:rsidR="00361F29">
        <w:t>.</w:t>
      </w:r>
    </w:p>
    <w:p w14:paraId="3862C84F" w14:textId="08F54EA7" w:rsidR="00491BD4" w:rsidRDefault="0049136D" w:rsidP="006E52FE">
      <w:pPr>
        <w:pStyle w:val="Odstavecseseznamem"/>
        <w:numPr>
          <w:ilvl w:val="0"/>
          <w:numId w:val="29"/>
        </w:numPr>
        <w:ind w:left="426" w:hanging="426"/>
      </w:pPr>
      <w:r>
        <w:t xml:space="preserve">Děkan </w:t>
      </w:r>
      <w:r w:rsidR="007236AB">
        <w:t xml:space="preserve">fakulty </w:t>
      </w:r>
      <w:r w:rsidR="00104F39">
        <w:t xml:space="preserve">nebo ředitel další součásti univerzity </w:t>
      </w:r>
      <w:r w:rsidR="00EF0621">
        <w:t xml:space="preserve">při předložení výzkumných témat </w:t>
      </w:r>
      <w:r>
        <w:t>odpovídá</w:t>
      </w:r>
      <w:r w:rsidR="00104F39">
        <w:t xml:space="preserve"> za to, že</w:t>
      </w:r>
    </w:p>
    <w:p w14:paraId="49454359" w14:textId="4D4DC4E3" w:rsidR="00491BD4" w:rsidRDefault="0038234F" w:rsidP="0050431D">
      <w:pPr>
        <w:pStyle w:val="Odstavecseseznamem"/>
        <w:numPr>
          <w:ilvl w:val="1"/>
          <w:numId w:val="29"/>
        </w:numPr>
        <w:ind w:left="851" w:hanging="284"/>
      </w:pPr>
      <w:r>
        <w:t xml:space="preserve">pracoviště, na němž má být </w:t>
      </w:r>
      <w:r w:rsidR="00A20276">
        <w:t xml:space="preserve">výzkumné téma realizováno, </w:t>
      </w:r>
      <w:r w:rsidR="00A35BE0">
        <w:t xml:space="preserve">má vytvořeny </w:t>
      </w:r>
      <w:r w:rsidR="00EF0621">
        <w:t xml:space="preserve">potřebné </w:t>
      </w:r>
      <w:r w:rsidR="005C4340">
        <w:t xml:space="preserve">předpoklady </w:t>
      </w:r>
      <w:r w:rsidR="00413097">
        <w:t>pro jeho řešení</w:t>
      </w:r>
      <w:r w:rsidR="00F04E10">
        <w:t>,</w:t>
      </w:r>
    </w:p>
    <w:p w14:paraId="7DCC7F5F" w14:textId="432BC2A4" w:rsidR="00CD22A0" w:rsidRDefault="00F97EE7" w:rsidP="0050431D">
      <w:pPr>
        <w:pStyle w:val="Odstavecseseznamem"/>
        <w:numPr>
          <w:ilvl w:val="1"/>
          <w:numId w:val="29"/>
        </w:numPr>
        <w:ind w:left="851" w:hanging="284"/>
      </w:pPr>
      <w:r>
        <w:t xml:space="preserve">příslušná </w:t>
      </w:r>
      <w:r w:rsidR="00491BD4">
        <w:t xml:space="preserve">součást univerzity </w:t>
      </w:r>
      <w:r w:rsidR="00AC3281">
        <w:t xml:space="preserve">disponuje prostředky určenými </w:t>
      </w:r>
      <w:r w:rsidR="007E320A" w:rsidRPr="00A13BC5">
        <w:t>ke krytí mzdových</w:t>
      </w:r>
      <w:r w:rsidR="007E320A">
        <w:t xml:space="preserve"> nákladů</w:t>
      </w:r>
      <w:r w:rsidR="007E320A" w:rsidRPr="00A13BC5">
        <w:t xml:space="preserve"> </w:t>
      </w:r>
      <w:r w:rsidR="007E320A">
        <w:t xml:space="preserve">spojených s řešením </w:t>
      </w:r>
      <w:r w:rsidR="001B2C9D">
        <w:t xml:space="preserve">výzkumného </w:t>
      </w:r>
      <w:r w:rsidR="007E320A">
        <w:t>tématu</w:t>
      </w:r>
      <w:r w:rsidR="0085035B">
        <w:t>, a</w:t>
      </w:r>
    </w:p>
    <w:p w14:paraId="466C6CB1" w14:textId="2FE400EA" w:rsidR="0085035B" w:rsidRDefault="003A284C" w:rsidP="0050431D">
      <w:pPr>
        <w:pStyle w:val="Odstavecseseznamem"/>
        <w:numPr>
          <w:ilvl w:val="1"/>
          <w:numId w:val="29"/>
        </w:numPr>
        <w:ind w:left="851" w:hanging="284"/>
      </w:pPr>
      <w:r>
        <w:t>příslušná součást univerzity disponuje prostředky</w:t>
      </w:r>
      <w:r w:rsidR="001B2C9D">
        <w:t xml:space="preserve"> určenými ke krytí dalších nákladů spojených s řešením výzkumného tématu.</w:t>
      </w:r>
    </w:p>
    <w:p w14:paraId="1756C341" w14:textId="47B1BEC8" w:rsidR="00D149D8" w:rsidRDefault="003962B4" w:rsidP="00CE15A7">
      <w:pPr>
        <w:pStyle w:val="Odstavecseseznamem"/>
        <w:numPr>
          <w:ilvl w:val="0"/>
          <w:numId w:val="29"/>
        </w:numPr>
        <w:spacing w:after="0"/>
        <w:ind w:left="426" w:hanging="426"/>
      </w:pPr>
      <w:r>
        <w:t xml:space="preserve">Odbor zahraničních vztahů rektorátu univerzity </w:t>
      </w:r>
      <w:r w:rsidR="008A123D">
        <w:t>zveřejní předložená výzkumná témata</w:t>
      </w:r>
      <w:r w:rsidR="00964AF7">
        <w:t xml:space="preserve"> včetně informace, na kterém pracovišt</w:t>
      </w:r>
      <w:r w:rsidR="007D1471">
        <w:t>i</w:t>
      </w:r>
      <w:r w:rsidR="00964AF7">
        <w:t xml:space="preserve"> má být výzkum realizován.</w:t>
      </w:r>
    </w:p>
    <w:p w14:paraId="55265681" w14:textId="77777777" w:rsidR="00AC1E70" w:rsidRDefault="00AC1E70" w:rsidP="007236AB">
      <w:pPr>
        <w:pStyle w:val="Bezmezer"/>
        <w:keepNext/>
        <w:spacing w:after="200"/>
        <w:jc w:val="center"/>
      </w:pPr>
    </w:p>
    <w:p w14:paraId="31E56BDB" w14:textId="136B9737" w:rsidR="006E52FE" w:rsidRDefault="006E52FE" w:rsidP="006E52FE">
      <w:pPr>
        <w:pStyle w:val="Bezmezer"/>
        <w:keepNext/>
        <w:jc w:val="center"/>
      </w:pPr>
      <w:r>
        <w:t xml:space="preserve">Čl. </w:t>
      </w:r>
      <w:r w:rsidR="00AC1E70">
        <w:t>3</w:t>
      </w:r>
    </w:p>
    <w:p w14:paraId="49676BAD" w14:textId="5C2F810B" w:rsidR="006E52FE" w:rsidRPr="00425DF0" w:rsidRDefault="00456E42" w:rsidP="006E52FE">
      <w:pPr>
        <w:pStyle w:val="Bezmezer"/>
        <w:keepNext/>
        <w:jc w:val="center"/>
        <w:rPr>
          <w:b/>
          <w:bCs/>
        </w:rPr>
      </w:pPr>
      <w:r>
        <w:rPr>
          <w:b/>
          <w:bCs/>
        </w:rPr>
        <w:t>Uchazeč</w:t>
      </w:r>
      <w:r w:rsidR="006C16E7">
        <w:rPr>
          <w:b/>
          <w:bCs/>
        </w:rPr>
        <w:t xml:space="preserve"> a podání přihlášky</w:t>
      </w:r>
    </w:p>
    <w:p w14:paraId="382CF835" w14:textId="77777777" w:rsidR="000D1331" w:rsidRPr="009B331C" w:rsidRDefault="002A2922" w:rsidP="002A2922">
      <w:pPr>
        <w:pStyle w:val="Odstavecseseznamem"/>
        <w:numPr>
          <w:ilvl w:val="0"/>
          <w:numId w:val="38"/>
        </w:numPr>
        <w:ind w:left="426" w:hanging="426"/>
      </w:pPr>
      <w:r w:rsidRPr="009B331C">
        <w:t xml:space="preserve">Uchazečem o </w:t>
      </w:r>
      <w:r w:rsidR="00820AA1" w:rsidRPr="009B331C">
        <w:t xml:space="preserve">přidělení výzkumného tématu může být </w:t>
      </w:r>
      <w:r w:rsidR="001B14DF" w:rsidRPr="009B331C">
        <w:t>fyzická</w:t>
      </w:r>
      <w:r w:rsidR="00820AA1" w:rsidRPr="009B331C">
        <w:t xml:space="preserve"> </w:t>
      </w:r>
      <w:r w:rsidR="001B14DF" w:rsidRPr="009B331C">
        <w:t>osoba, která</w:t>
      </w:r>
    </w:p>
    <w:p w14:paraId="37F5A1D5" w14:textId="14CA18FA" w:rsidR="000D1331" w:rsidRPr="009B331C" w:rsidRDefault="00232D0D" w:rsidP="0050431D">
      <w:pPr>
        <w:pStyle w:val="Odstavecseseznamem"/>
        <w:numPr>
          <w:ilvl w:val="1"/>
          <w:numId w:val="38"/>
        </w:numPr>
        <w:ind w:left="851" w:hanging="284"/>
      </w:pPr>
      <w:r>
        <w:t xml:space="preserve">na zahraniční vysoké škole </w:t>
      </w:r>
      <w:r w:rsidR="001B14DF" w:rsidRPr="009B331C">
        <w:t>získala</w:t>
      </w:r>
      <w:r w:rsidR="00731D6D">
        <w:t xml:space="preserve">, nebo </w:t>
      </w:r>
      <w:r w:rsidR="00E5235B">
        <w:t xml:space="preserve">nejpozději ke dni vzniku pracovního poměru v souvislosti s řešením </w:t>
      </w:r>
      <w:r w:rsidR="008E5908">
        <w:t>výzkumného tématu</w:t>
      </w:r>
      <w:r w:rsidR="00E5235B">
        <w:t xml:space="preserve"> získá,</w:t>
      </w:r>
      <w:r w:rsidR="000D1331" w:rsidRPr="009B331C">
        <w:t xml:space="preserve"> </w:t>
      </w:r>
      <w:r w:rsidR="001B14DF" w:rsidRPr="009B331C">
        <w:t>titul Ph.D. nebo jeho mezinárodně uznávaný ekvivalent, přičemž od získání tohoto titulu neuplynulo více než osm let; do této doby se nezapočítává mateřská dovolená, rodičovská dovolená, vojenská služba, závažná nemoc nebo jiné zákonem uznané překážky výkonu práce</w:t>
      </w:r>
      <w:r>
        <w:t>,</w:t>
      </w:r>
    </w:p>
    <w:p w14:paraId="0C6E9C9B" w14:textId="50712B94" w:rsidR="000D1331" w:rsidRPr="009B331C" w:rsidRDefault="000D1331" w:rsidP="0050431D">
      <w:pPr>
        <w:pStyle w:val="Odstavecseseznamem"/>
        <w:numPr>
          <w:ilvl w:val="1"/>
          <w:numId w:val="38"/>
        </w:numPr>
        <w:ind w:left="851" w:hanging="284"/>
      </w:pPr>
      <w:r w:rsidRPr="009B331C">
        <w:t>vykonává výzkumnou činnost samostatně, obvykle pod odborným dohledem jiných akademických nebo vědeckých pracovníků univerzity,</w:t>
      </w:r>
      <w:r w:rsidR="00232D0D">
        <w:t xml:space="preserve"> a</w:t>
      </w:r>
    </w:p>
    <w:p w14:paraId="336E668E" w14:textId="114F3ADD" w:rsidR="00820AA1" w:rsidRPr="009B331C" w:rsidRDefault="00232D0D" w:rsidP="0050431D">
      <w:pPr>
        <w:pStyle w:val="Odstavecseseznamem"/>
        <w:numPr>
          <w:ilvl w:val="1"/>
          <w:numId w:val="38"/>
        </w:numPr>
        <w:ind w:left="851" w:hanging="284"/>
      </w:pPr>
      <w:r>
        <w:t xml:space="preserve">se </w:t>
      </w:r>
      <w:r w:rsidR="009B331C" w:rsidRPr="009B331C">
        <w:t>nachází na začátku své výzkumné kariéry a má již schopnost publikovat výsledky, podílet se na návrzích projektů a postupně si buduje vědeckou nezávislost, přičemž se od n</w:t>
      </w:r>
      <w:r w:rsidR="00C52568">
        <w:t>í</w:t>
      </w:r>
      <w:r w:rsidR="009B331C" w:rsidRPr="009B331C">
        <w:t xml:space="preserve"> očekává rozvoj dovedností v oblasti řízení výzkumu, nebo internacionalizace výzkumné činnosti.</w:t>
      </w:r>
    </w:p>
    <w:p w14:paraId="04905855" w14:textId="199D8714" w:rsidR="00820AA1" w:rsidRDefault="00964AF7" w:rsidP="002A2922">
      <w:pPr>
        <w:pStyle w:val="Odstavecseseznamem"/>
        <w:numPr>
          <w:ilvl w:val="0"/>
          <w:numId w:val="38"/>
        </w:numPr>
        <w:ind w:left="426" w:hanging="426"/>
      </w:pPr>
      <w:r>
        <w:lastRenderedPageBreak/>
        <w:t xml:space="preserve">Uchazeč </w:t>
      </w:r>
      <w:r w:rsidR="005E754D">
        <w:t>po výběru výzkumného tématu kontaktuje pracoviště, na kterém má být výzkum realizován</w:t>
      </w:r>
      <w:r w:rsidR="00D35D33">
        <w:t>,</w:t>
      </w:r>
      <w:r w:rsidR="005E754D">
        <w:t xml:space="preserve"> a </w:t>
      </w:r>
      <w:r w:rsidR="000579FA">
        <w:t xml:space="preserve">na základě pokynů zpracuje </w:t>
      </w:r>
      <w:r w:rsidR="00B47C2B">
        <w:t>projekt.</w:t>
      </w:r>
    </w:p>
    <w:p w14:paraId="0BFE585E" w14:textId="6E493549" w:rsidR="00DB057B" w:rsidRDefault="00DB057B" w:rsidP="002A2922">
      <w:pPr>
        <w:pStyle w:val="Odstavecseseznamem"/>
        <w:numPr>
          <w:ilvl w:val="0"/>
          <w:numId w:val="38"/>
        </w:numPr>
        <w:ind w:left="426" w:hanging="426"/>
      </w:pPr>
      <w:r>
        <w:t xml:space="preserve">Spolu s projektem dle odstavce </w:t>
      </w:r>
      <w:r w:rsidR="00850EE1">
        <w:t>2</w:t>
      </w:r>
      <w:r>
        <w:t xml:space="preserve"> podá </w:t>
      </w:r>
      <w:r w:rsidR="005A12DD">
        <w:t xml:space="preserve">uchazeč </w:t>
      </w:r>
      <w:r>
        <w:t>ve stanovené lhůtě přihlášku</w:t>
      </w:r>
      <w:r w:rsidR="002964D8">
        <w:t xml:space="preserve"> </w:t>
      </w:r>
      <w:r w:rsidR="000F608A">
        <w:t xml:space="preserve">k řešení výzkumného tématu včetně příloh; formuláře jsou </w:t>
      </w:r>
      <w:r w:rsidR="001D2F2A">
        <w:t>k dispozici</w:t>
      </w:r>
      <w:r w:rsidR="000F608A">
        <w:t xml:space="preserve"> ve veřejné části internetových stránek univerzity.</w:t>
      </w:r>
    </w:p>
    <w:p w14:paraId="4301BCAC" w14:textId="20EB4281" w:rsidR="00892BCD" w:rsidRDefault="005B72AA" w:rsidP="002A2922">
      <w:pPr>
        <w:pStyle w:val="Odstavecseseznamem"/>
        <w:numPr>
          <w:ilvl w:val="0"/>
          <w:numId w:val="38"/>
        </w:numPr>
        <w:ind w:left="426" w:hanging="426"/>
      </w:pPr>
      <w:r>
        <w:t>Přihláška se všemi přílohami se podává děkanovi fakulty nebo řediteli další součásti univerzity, na níž má být výzkumné téma realizováno.</w:t>
      </w:r>
    </w:p>
    <w:p w14:paraId="0A7003C6" w14:textId="4B72F979" w:rsidR="00820AA1" w:rsidRDefault="005B72AA" w:rsidP="00CE15A7">
      <w:pPr>
        <w:pStyle w:val="Odstavecseseznamem"/>
        <w:numPr>
          <w:ilvl w:val="0"/>
          <w:numId w:val="38"/>
        </w:numPr>
        <w:spacing w:after="0"/>
        <w:ind w:left="426" w:hanging="426"/>
      </w:pPr>
      <w:r>
        <w:t>Děkan fakulty nebo ředitel další součásti univerzity postoup</w:t>
      </w:r>
      <w:r w:rsidR="009E188D">
        <w:t xml:space="preserve">í </w:t>
      </w:r>
      <w:r w:rsidR="00954DA4">
        <w:t>přihlášky příslušnému prorektorovi prostřednictvím Odboru zahraničních vztahů rektorátu univerzity</w:t>
      </w:r>
      <w:r w:rsidR="000D4670">
        <w:t>, přičemž současně stanoví pořadí uchazečů</w:t>
      </w:r>
      <w:r w:rsidR="00B43302">
        <w:t xml:space="preserve"> na základě </w:t>
      </w:r>
      <w:r w:rsidR="004C1034">
        <w:t xml:space="preserve">významu výzkumných témat pro danou součást univerzity, </w:t>
      </w:r>
      <w:r w:rsidR="000D4670">
        <w:t>kvalit</w:t>
      </w:r>
      <w:r w:rsidR="00B43302">
        <w:t>y</w:t>
      </w:r>
      <w:r w:rsidR="000D4670">
        <w:t xml:space="preserve"> předložených projektů</w:t>
      </w:r>
      <w:r w:rsidR="004C1034">
        <w:t xml:space="preserve"> a</w:t>
      </w:r>
      <w:r w:rsidR="00B43302">
        <w:t xml:space="preserve"> přihlášky </w:t>
      </w:r>
      <w:r w:rsidR="004C1034">
        <w:t>včetně</w:t>
      </w:r>
      <w:r w:rsidR="00B43302">
        <w:t xml:space="preserve"> jejích příloh.</w:t>
      </w:r>
    </w:p>
    <w:p w14:paraId="21C3E90B" w14:textId="77777777" w:rsidR="001C1314" w:rsidRDefault="001C1314" w:rsidP="00CE15A7">
      <w:pPr>
        <w:pStyle w:val="Bezmezer"/>
        <w:keepNext/>
        <w:spacing w:after="200"/>
        <w:jc w:val="center"/>
      </w:pPr>
    </w:p>
    <w:p w14:paraId="0ECD5428" w14:textId="68D6EB7E" w:rsidR="006E52FE" w:rsidRDefault="006E52FE" w:rsidP="006E52FE">
      <w:pPr>
        <w:pStyle w:val="Bezmezer"/>
        <w:keepNext/>
        <w:jc w:val="center"/>
      </w:pPr>
      <w:r>
        <w:t xml:space="preserve">Čl. </w:t>
      </w:r>
      <w:r w:rsidR="00302E0D">
        <w:t>4</w:t>
      </w:r>
    </w:p>
    <w:p w14:paraId="76224A03" w14:textId="118D6B02" w:rsidR="006E52FE" w:rsidRPr="00425DF0" w:rsidRDefault="00CF08E4" w:rsidP="006E52FE">
      <w:pPr>
        <w:pStyle w:val="Bezmezer"/>
        <w:keepNext/>
        <w:jc w:val="center"/>
        <w:rPr>
          <w:b/>
          <w:bCs/>
        </w:rPr>
      </w:pPr>
      <w:r>
        <w:rPr>
          <w:b/>
          <w:bCs/>
        </w:rPr>
        <w:t>P</w:t>
      </w:r>
      <w:r w:rsidR="00F62471">
        <w:rPr>
          <w:b/>
          <w:bCs/>
        </w:rPr>
        <w:t>řiznání</w:t>
      </w:r>
      <w:r w:rsidR="008404FF">
        <w:rPr>
          <w:b/>
          <w:bCs/>
        </w:rPr>
        <w:t xml:space="preserve"> finanční</w:t>
      </w:r>
      <w:r w:rsidR="00F62471">
        <w:rPr>
          <w:b/>
          <w:bCs/>
        </w:rPr>
        <w:t xml:space="preserve"> podpory</w:t>
      </w:r>
    </w:p>
    <w:p w14:paraId="41768046" w14:textId="2AF6BC25" w:rsidR="00766C62" w:rsidRDefault="00766C62" w:rsidP="00766C62">
      <w:pPr>
        <w:pStyle w:val="Odstavecseseznamem"/>
        <w:numPr>
          <w:ilvl w:val="0"/>
          <w:numId w:val="39"/>
        </w:numPr>
        <w:ind w:left="426" w:hanging="426"/>
      </w:pPr>
      <w:r>
        <w:t>Příslušný prorektor ustaví komisi</w:t>
      </w:r>
      <w:r w:rsidR="00C76420">
        <w:t xml:space="preserve"> složenou z akademických pracovníků univerzity.</w:t>
      </w:r>
      <w:r>
        <w:t xml:space="preserve"> V čele této komise </w:t>
      </w:r>
      <w:r w:rsidR="00B134B0">
        <w:t>stojí příslušný prorektor.</w:t>
      </w:r>
      <w:r w:rsidR="00491BB7">
        <w:t xml:space="preserve"> Komise se schází a jedná dle pokynů příslušného prorektora.</w:t>
      </w:r>
    </w:p>
    <w:p w14:paraId="454306D8" w14:textId="13AA4E0F" w:rsidR="006655D4" w:rsidRDefault="006655D4" w:rsidP="008404FF">
      <w:pPr>
        <w:pStyle w:val="Odstavecseseznamem"/>
        <w:numPr>
          <w:ilvl w:val="0"/>
          <w:numId w:val="39"/>
        </w:numPr>
        <w:ind w:left="426" w:hanging="426"/>
      </w:pPr>
      <w:r>
        <w:t>Odbor zahraničních vztahů rektorátu univerzity shromáždí veškeré podklady</w:t>
      </w:r>
      <w:r w:rsidR="00822B18">
        <w:t xml:space="preserve"> k podaným přihláškám</w:t>
      </w:r>
      <w:r>
        <w:t xml:space="preserve"> a předloží je příslušnému prorektorovi</w:t>
      </w:r>
      <w:r w:rsidR="00491BB7">
        <w:t>, který je postoupí komisi</w:t>
      </w:r>
      <w:r>
        <w:t>.</w:t>
      </w:r>
    </w:p>
    <w:p w14:paraId="2ACDCD0B" w14:textId="60DBE38F" w:rsidR="006655D4" w:rsidRDefault="008B24EA" w:rsidP="008404FF">
      <w:pPr>
        <w:pStyle w:val="Odstavecseseznamem"/>
        <w:numPr>
          <w:ilvl w:val="0"/>
          <w:numId w:val="39"/>
        </w:numPr>
        <w:ind w:left="426" w:hanging="426"/>
      </w:pPr>
      <w:r>
        <w:t xml:space="preserve">Komise zhodnotí </w:t>
      </w:r>
      <w:r w:rsidR="00FA4547">
        <w:t>podané přihlášky a</w:t>
      </w:r>
      <w:r w:rsidR="00E6437A">
        <w:t xml:space="preserve"> s přihlédnutím ke všem podkladům</w:t>
      </w:r>
      <w:r w:rsidR="00FA4547">
        <w:t xml:space="preserve"> </w:t>
      </w:r>
      <w:r w:rsidR="00E6437A">
        <w:t>navrhne pořadí uchazečů</w:t>
      </w:r>
      <w:r w:rsidR="00CA6004">
        <w:t xml:space="preserve"> </w:t>
      </w:r>
      <w:r w:rsidR="006548C3">
        <w:t xml:space="preserve">a jimi zvolených </w:t>
      </w:r>
      <w:r w:rsidR="00F61715">
        <w:t xml:space="preserve">výzkumných </w:t>
      </w:r>
      <w:r w:rsidR="006548C3">
        <w:t>témat. Komise</w:t>
      </w:r>
      <w:r w:rsidR="00CA6004">
        <w:t xml:space="preserve"> </w:t>
      </w:r>
      <w:r w:rsidR="007F4FF3">
        <w:t xml:space="preserve">s ohledem na rozpočet </w:t>
      </w:r>
      <w:r w:rsidR="007B4F8F">
        <w:t>F</w:t>
      </w:r>
      <w:r w:rsidR="007F4FF3">
        <w:t xml:space="preserve">ondu </w:t>
      </w:r>
      <w:r w:rsidR="00260711">
        <w:t>Junior</w:t>
      </w:r>
      <w:r w:rsidR="007F4FF3">
        <w:t xml:space="preserve"> </w:t>
      </w:r>
      <w:r w:rsidR="00CA6004">
        <w:t>doporučí,</w:t>
      </w:r>
      <w:r w:rsidR="007F4FF3">
        <w:t xml:space="preserve"> </w:t>
      </w:r>
      <w:r w:rsidR="00CF2774">
        <w:t xml:space="preserve">ke </w:t>
      </w:r>
      <w:r w:rsidR="007F4FF3">
        <w:t>kterým výzkumným tématům lze přiznat finanční podporu.</w:t>
      </w:r>
    </w:p>
    <w:p w14:paraId="03172810" w14:textId="2CDD73BB" w:rsidR="006E52FE" w:rsidRDefault="000A6167" w:rsidP="005637DE">
      <w:pPr>
        <w:pStyle w:val="Odstavecseseznamem"/>
        <w:numPr>
          <w:ilvl w:val="0"/>
          <w:numId w:val="39"/>
        </w:numPr>
        <w:ind w:left="426" w:hanging="426"/>
      </w:pPr>
      <w:r>
        <w:t>O p</w:t>
      </w:r>
      <w:r w:rsidR="004F796C">
        <w:t xml:space="preserve">řiznání finanční podpory </w:t>
      </w:r>
      <w:r w:rsidR="00857B15">
        <w:t xml:space="preserve">rozhoduje </w:t>
      </w:r>
      <w:r>
        <w:t>rektor na návrh příslušného prorektora.</w:t>
      </w:r>
    </w:p>
    <w:p w14:paraId="6556F157" w14:textId="7541E2A8" w:rsidR="009C11F0" w:rsidRDefault="004F796C" w:rsidP="00E4389C">
      <w:pPr>
        <w:pStyle w:val="Odstavecseseznamem"/>
        <w:numPr>
          <w:ilvl w:val="0"/>
          <w:numId w:val="39"/>
        </w:numPr>
        <w:ind w:left="426" w:hanging="426"/>
      </w:pPr>
      <w:r>
        <w:t xml:space="preserve">Finanční podpora se přiznává </w:t>
      </w:r>
      <w:r w:rsidR="004A1A33">
        <w:t>součásti univerzity</w:t>
      </w:r>
      <w:r w:rsidR="007E3099">
        <w:t xml:space="preserve"> </w:t>
      </w:r>
      <w:r w:rsidR="00297E9C">
        <w:t xml:space="preserve">zejména </w:t>
      </w:r>
      <w:r w:rsidR="007E3099">
        <w:t>k</w:t>
      </w:r>
      <w:r w:rsidR="00690063">
        <w:t> metodické a</w:t>
      </w:r>
      <w:r w:rsidR="00501B57">
        <w:t> </w:t>
      </w:r>
      <w:r w:rsidR="00690063">
        <w:t>administrativní</w:t>
      </w:r>
      <w:r w:rsidR="007E3099">
        <w:t> </w:t>
      </w:r>
      <w:r w:rsidR="00690063">
        <w:t xml:space="preserve">asistenci </w:t>
      </w:r>
      <w:r w:rsidR="007E3099">
        <w:t>pracoviště</w:t>
      </w:r>
      <w:r>
        <w:t>, na které</w:t>
      </w:r>
      <w:r w:rsidR="00281C47">
        <w:t>m</w:t>
      </w:r>
      <w:r>
        <w:t xml:space="preserve"> má být výzkumné téma realizováno</w:t>
      </w:r>
      <w:r w:rsidR="00D219F4">
        <w:t>.</w:t>
      </w:r>
      <w:r w:rsidR="007C3373">
        <w:t xml:space="preserve"> </w:t>
      </w:r>
      <w:r w:rsidR="003622E5">
        <w:t xml:space="preserve">Finanční </w:t>
      </w:r>
      <w:r w:rsidR="007C3373">
        <w:t>podpor</w:t>
      </w:r>
      <w:r w:rsidR="003622E5">
        <w:t>u je možné vyplatit pouze</w:t>
      </w:r>
      <w:r w:rsidR="007B4F8F">
        <w:t>,</w:t>
      </w:r>
      <w:r w:rsidR="003622E5">
        <w:t xml:space="preserve"> pokud</w:t>
      </w:r>
      <w:r w:rsidR="00664424">
        <w:t xml:space="preserve"> součást univerzity, na níž má být výzkumné téma realizováno</w:t>
      </w:r>
      <w:r w:rsidR="003622E5">
        <w:t xml:space="preserve">, </w:t>
      </w:r>
      <w:r w:rsidR="00CA77E7">
        <w:t>uzavřela pracovněprávní vztah s</w:t>
      </w:r>
      <w:r w:rsidR="0018019E">
        <w:t> </w:t>
      </w:r>
      <w:r w:rsidR="00556C91">
        <w:t>uchazečem</w:t>
      </w:r>
      <w:r w:rsidR="0018019E">
        <w:t xml:space="preserve"> a náplní jeho práce je </w:t>
      </w:r>
      <w:r w:rsidR="00CC5A91">
        <w:t>realizace</w:t>
      </w:r>
      <w:r w:rsidR="0018019E">
        <w:t xml:space="preserve"> výzkumného </w:t>
      </w:r>
      <w:r w:rsidR="00CC5A91">
        <w:t>tématu</w:t>
      </w:r>
      <w:r w:rsidR="0018019E">
        <w:t xml:space="preserve">, k němuž byla finanční podpora přiznána. Nedojde-li k uzavření takové smlouvy, je možné přiznat </w:t>
      </w:r>
      <w:r w:rsidR="00CC5A91">
        <w:t>finanční podporu dalšímu výzkumnému tématu v pořadí.</w:t>
      </w:r>
    </w:p>
    <w:p w14:paraId="7D5B9A17" w14:textId="27C86CE8" w:rsidR="00CA77E7" w:rsidRDefault="00CA77E7" w:rsidP="00CE15A7">
      <w:pPr>
        <w:pStyle w:val="Odstavecseseznamem"/>
        <w:numPr>
          <w:ilvl w:val="0"/>
          <w:numId w:val="39"/>
        </w:numPr>
        <w:spacing w:after="0"/>
        <w:ind w:left="426" w:hanging="426"/>
      </w:pPr>
      <w:r>
        <w:t>Finanční podporu výzkumnému tématu lze přiznat nanejvýš na období 2 let.</w:t>
      </w:r>
    </w:p>
    <w:p w14:paraId="49ED1FDA" w14:textId="77777777" w:rsidR="00CA77E7" w:rsidRDefault="00CA77E7" w:rsidP="00CA77E7"/>
    <w:p w14:paraId="0F374D2B" w14:textId="5C7D0D66" w:rsidR="00425DF0" w:rsidRDefault="00425DF0" w:rsidP="00E6328B">
      <w:pPr>
        <w:pStyle w:val="Bezmezer"/>
        <w:keepNext/>
        <w:jc w:val="center"/>
      </w:pPr>
      <w:r>
        <w:t xml:space="preserve">Čl. </w:t>
      </w:r>
      <w:r w:rsidR="00B7311B">
        <w:t>5</w:t>
      </w:r>
    </w:p>
    <w:p w14:paraId="57983360" w14:textId="77777777" w:rsidR="00425DF0" w:rsidRDefault="00425DF0" w:rsidP="00E6328B">
      <w:pPr>
        <w:pStyle w:val="Bezmezer"/>
        <w:keepNext/>
        <w:jc w:val="center"/>
      </w:pPr>
      <w:r w:rsidRPr="00425DF0">
        <w:rPr>
          <w:b/>
          <w:bCs/>
        </w:rPr>
        <w:t>Zrušovací ustanovení</w:t>
      </w:r>
    </w:p>
    <w:p w14:paraId="06ED53AE" w14:textId="373858C0" w:rsidR="00637E52" w:rsidRDefault="00425DF0" w:rsidP="00B7311B">
      <w:pPr>
        <w:pStyle w:val="Bezmezer"/>
      </w:pPr>
      <w:r>
        <w:t>Zrušuje se</w:t>
      </w:r>
      <w:r w:rsidR="00B7311B">
        <w:t xml:space="preserve"> o</w:t>
      </w:r>
      <w:r w:rsidR="00637E52">
        <w:t xml:space="preserve">patření rektora č. </w:t>
      </w:r>
      <w:r w:rsidR="00B7311B">
        <w:t xml:space="preserve">15/2021, </w:t>
      </w:r>
      <w:r w:rsidR="00B7311B" w:rsidRPr="00B7311B">
        <w:t xml:space="preserve">Podpora pobytů zahraničních </w:t>
      </w:r>
      <w:r w:rsidR="00DF18A5">
        <w:t>j</w:t>
      </w:r>
      <w:r w:rsidR="00260711">
        <w:t>unior</w:t>
      </w:r>
      <w:r w:rsidR="00B7311B" w:rsidRPr="00B7311B">
        <w:t xml:space="preserve">ních akademických pracovníků na UK z Fondu </w:t>
      </w:r>
      <w:r w:rsidR="00260711">
        <w:t>Junior</w:t>
      </w:r>
      <w:r w:rsidR="00B7311B">
        <w:t>.</w:t>
      </w:r>
    </w:p>
    <w:p w14:paraId="59AFDCE7" w14:textId="77777777" w:rsidR="00803DB4" w:rsidRDefault="00803DB4">
      <w:pPr>
        <w:jc w:val="left"/>
      </w:pPr>
    </w:p>
    <w:p w14:paraId="67258D44" w14:textId="483B2F55" w:rsidR="00425DF0" w:rsidRPr="00425DF0" w:rsidRDefault="00425DF0" w:rsidP="00E6328B">
      <w:pPr>
        <w:pStyle w:val="Bezmezer"/>
        <w:keepNext/>
        <w:jc w:val="center"/>
      </w:pPr>
      <w:r w:rsidRPr="00425DF0">
        <w:t xml:space="preserve">Čl. </w:t>
      </w:r>
      <w:r w:rsidR="00B7311B">
        <w:t>6</w:t>
      </w:r>
    </w:p>
    <w:p w14:paraId="26A96304" w14:textId="77777777" w:rsidR="00425DF0" w:rsidRDefault="00425DF0" w:rsidP="00E6328B">
      <w:pPr>
        <w:pStyle w:val="Bezmezer"/>
        <w:keepNext/>
        <w:jc w:val="center"/>
        <w:rPr>
          <w:b/>
          <w:bCs/>
        </w:rPr>
      </w:pPr>
      <w:r w:rsidRPr="00425DF0">
        <w:rPr>
          <w:b/>
          <w:bCs/>
        </w:rPr>
        <w:t>Účinnost</w:t>
      </w:r>
    </w:p>
    <w:p w14:paraId="4B4846DA" w14:textId="4DEFFA26" w:rsidR="00425DF0" w:rsidRDefault="00425DF0" w:rsidP="00425DF0">
      <w:r>
        <w:t xml:space="preserve">Toto opatření rektora nabývá platnosti </w:t>
      </w:r>
      <w:r w:rsidR="00E023DE">
        <w:t>a </w:t>
      </w:r>
      <w:r>
        <w:t>účinnosti dnem</w:t>
      </w:r>
      <w:r w:rsidR="00B7311B">
        <w:t xml:space="preserve"> </w:t>
      </w:r>
      <w:r w:rsidR="003410CD">
        <w:t>16</w:t>
      </w:r>
      <w:r w:rsidR="00B7311B">
        <w:t>. března 2026</w:t>
      </w:r>
      <w:r w:rsidR="00637E52">
        <w:t>.</w:t>
      </w:r>
    </w:p>
    <w:p w14:paraId="2ED2EE17" w14:textId="77777777" w:rsidR="00425DF0" w:rsidRDefault="00425DF0" w:rsidP="00425DF0"/>
    <w:p w14:paraId="6D04BA79" w14:textId="33588185" w:rsidR="000F6ED6" w:rsidRDefault="000F6ED6" w:rsidP="00425DF0">
      <w:r>
        <w:t xml:space="preserve">V Praze dne </w:t>
      </w:r>
      <w:r w:rsidR="00D23634">
        <w:t>12</w:t>
      </w:r>
      <w:r>
        <w:t xml:space="preserve">. </w:t>
      </w:r>
      <w:r w:rsidR="00B7311B">
        <w:t xml:space="preserve">března </w:t>
      </w:r>
      <w:r>
        <w:t>202</w:t>
      </w:r>
      <w:r w:rsidR="00B7311B">
        <w:t>6</w:t>
      </w:r>
    </w:p>
    <w:p w14:paraId="6972B727" w14:textId="77777777" w:rsidR="000F6ED6" w:rsidRDefault="000F6ED6" w:rsidP="00425DF0"/>
    <w:p w14:paraId="70E95577" w14:textId="310F1114" w:rsidR="000F6ED6" w:rsidRPr="000F6ED6" w:rsidRDefault="000F6ED6" w:rsidP="00E6328B">
      <w:pPr>
        <w:pStyle w:val="Bezmezer"/>
        <w:keepNext/>
        <w:tabs>
          <w:tab w:val="center" w:pos="6946"/>
        </w:tabs>
      </w:pPr>
      <w:r>
        <w:tab/>
      </w:r>
      <w:r w:rsidRPr="000F6ED6">
        <w:t xml:space="preserve">prof. </w:t>
      </w:r>
      <w:r w:rsidR="009C11F0">
        <w:t>RNDr. Jiří Zima, CSc</w:t>
      </w:r>
      <w:r w:rsidRPr="000F6ED6">
        <w:t>.</w:t>
      </w:r>
    </w:p>
    <w:p w14:paraId="4280B190" w14:textId="1E13A3DA" w:rsidR="00D30AEE" w:rsidRDefault="000F6ED6" w:rsidP="00803DB4">
      <w:pPr>
        <w:pStyle w:val="Bezmezer"/>
        <w:tabs>
          <w:tab w:val="center" w:pos="6946"/>
        </w:tabs>
      </w:pPr>
      <w:r>
        <w:tab/>
        <w:t>rektor</w:t>
      </w:r>
    </w:p>
    <w:p w14:paraId="5E28BA8D" w14:textId="7B8B6544" w:rsidR="009916A7" w:rsidRDefault="009916A7">
      <w:pPr>
        <w:jc w:val="left"/>
      </w:pPr>
    </w:p>
    <w:sectPr w:rsidR="009916A7" w:rsidSect="00D30A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418" w:left="113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954CF" w14:textId="77777777" w:rsidR="005A1103" w:rsidRDefault="005A1103" w:rsidP="00B721B8">
      <w:pPr>
        <w:spacing w:after="0" w:line="240" w:lineRule="auto"/>
      </w:pPr>
      <w:r>
        <w:separator/>
      </w:r>
    </w:p>
    <w:p w14:paraId="228744FE" w14:textId="77777777" w:rsidR="005A1103" w:rsidRDefault="005A1103"/>
    <w:p w14:paraId="3A6E9C2A" w14:textId="77777777" w:rsidR="005A1103" w:rsidRDefault="005A1103"/>
  </w:endnote>
  <w:endnote w:type="continuationSeparator" w:id="0">
    <w:p w14:paraId="36E6597D" w14:textId="77777777" w:rsidR="005A1103" w:rsidRDefault="005A1103" w:rsidP="00B721B8">
      <w:pPr>
        <w:spacing w:after="0" w:line="240" w:lineRule="auto"/>
      </w:pPr>
      <w:r>
        <w:continuationSeparator/>
      </w:r>
    </w:p>
    <w:p w14:paraId="3E03D4E5" w14:textId="77777777" w:rsidR="005A1103" w:rsidRDefault="005A1103"/>
    <w:p w14:paraId="340B2FC8" w14:textId="77777777" w:rsidR="005A1103" w:rsidRDefault="005A1103"/>
  </w:endnote>
  <w:endnote w:type="continuationNotice" w:id="1">
    <w:p w14:paraId="020D8511" w14:textId="77777777" w:rsidR="005A1103" w:rsidRDefault="005A1103">
      <w:pPr>
        <w:spacing w:after="0" w:line="240" w:lineRule="auto"/>
      </w:pPr>
    </w:p>
    <w:p w14:paraId="5BB688C8" w14:textId="77777777" w:rsidR="005A1103" w:rsidRDefault="005A1103"/>
    <w:p w14:paraId="04AA55ED" w14:textId="77777777" w:rsidR="005A1103" w:rsidRDefault="005A11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4"/>
      <w:gridCol w:w="8504"/>
    </w:tblGrid>
    <w:tr w:rsidR="00D30AEE" w14:paraId="127A2730" w14:textId="77777777" w:rsidTr="00D30AEE">
      <w:trPr>
        <w:trHeight w:val="1417"/>
      </w:trPr>
      <w:tc>
        <w:tcPr>
          <w:tcW w:w="1134" w:type="dxa"/>
          <w:vAlign w:val="center"/>
        </w:tcPr>
        <w:p w14:paraId="57B742AA" w14:textId="77777777" w:rsidR="00D30AEE" w:rsidRPr="00D30AEE" w:rsidRDefault="00D30AEE" w:rsidP="00D30AEE">
          <w:pPr>
            <w:pStyle w:val="Zpat"/>
            <w:jc w:val="lef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3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504" w:type="dxa"/>
          <w:vAlign w:val="center"/>
        </w:tcPr>
        <w:p w14:paraId="2C85577D" w14:textId="7D2B055B" w:rsidR="00D30AEE" w:rsidRDefault="005A1103" w:rsidP="00D30AEE">
          <w:pPr>
            <w:pStyle w:val="Zpat"/>
            <w:jc w:val="left"/>
          </w:pPr>
          <w:sdt>
            <w:sdtPr>
              <w:alias w:val="Název"/>
              <w:tag w:val=""/>
              <w:id w:val="-1247189087"/>
              <w:placeholder>
                <w:docPart w:val="D23C73ABBCAD4FB4867B644D2C539A23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D23634">
                <w:t>Opatření rektora č. 12/2026</w:t>
              </w:r>
            </w:sdtContent>
          </w:sdt>
          <w:r w:rsidR="00D30AEE" w:rsidRPr="00856226">
            <w:rPr>
              <w:b/>
              <w:bCs/>
              <w:color w:val="003657" w:themeColor="text2"/>
            </w:rPr>
            <w:t xml:space="preserve"> </w:t>
          </w:r>
        </w:p>
      </w:tc>
    </w:tr>
  </w:tbl>
  <w:p w14:paraId="733E0891" w14:textId="77777777" w:rsidR="00D30AEE" w:rsidRPr="00D30AEE" w:rsidRDefault="00D30AEE" w:rsidP="00D30AEE">
    <w:pPr>
      <w:pStyle w:val="Zpat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04"/>
      <w:gridCol w:w="1134"/>
    </w:tblGrid>
    <w:tr w:rsidR="005F5CE3" w14:paraId="07140094" w14:textId="77777777" w:rsidTr="00D30AEE">
      <w:trPr>
        <w:trHeight w:val="1417"/>
      </w:trPr>
      <w:tc>
        <w:tcPr>
          <w:tcW w:w="8504" w:type="dxa"/>
          <w:vAlign w:val="center"/>
        </w:tcPr>
        <w:p w14:paraId="5DF04450" w14:textId="2A9F34FC" w:rsidR="005F5CE3" w:rsidRPr="00D30AEE" w:rsidRDefault="005A1103" w:rsidP="00D30AEE">
          <w:pPr>
            <w:pStyle w:val="Zpat"/>
            <w:jc w:val="right"/>
          </w:pPr>
          <w:sdt>
            <w:sdtPr>
              <w:alias w:val="Název"/>
              <w:tag w:val=""/>
              <w:id w:val="-786732379"/>
              <w:placeholder>
                <w:docPart w:val="D31A36B1AA7F486CA566DA38C4BE38E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D23634">
                <w:t>Opatření rektora č. 12/2026</w:t>
              </w:r>
            </w:sdtContent>
          </w:sdt>
          <w:r w:rsidR="00D30AEE" w:rsidRPr="00D30AEE">
            <w:t xml:space="preserve"> </w:t>
          </w:r>
        </w:p>
      </w:tc>
      <w:tc>
        <w:tcPr>
          <w:tcW w:w="1134" w:type="dxa"/>
          <w:vAlign w:val="center"/>
        </w:tcPr>
        <w:p w14:paraId="6579A74C" w14:textId="77777777" w:rsidR="005F5CE3" w:rsidRDefault="00D30AEE" w:rsidP="00D30AEE">
          <w:pPr>
            <w:pStyle w:val="Zpat"/>
            <w:jc w:val="righ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</w:tr>
  </w:tbl>
  <w:p w14:paraId="2566EBCF" w14:textId="77777777" w:rsidR="007F4C20" w:rsidRPr="005F5CE3" w:rsidRDefault="007F4C20" w:rsidP="005F5CE3">
    <w:pPr>
      <w:pStyle w:val="Zpat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13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D460A" w14:paraId="1CC6B664" w14:textId="77777777" w:rsidTr="00CD460A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281DDD7C" w14:textId="77777777" w:rsidR="00CD460A" w:rsidRDefault="00CD460A" w:rsidP="00CD460A">
          <w:pPr>
            <w:pStyle w:val="Zpat"/>
            <w:tabs>
              <w:tab w:val="clear" w:pos="4536"/>
              <w:tab w:val="clear" w:pos="9072"/>
            </w:tabs>
            <w:ind w:left="227"/>
          </w:pPr>
          <w:bookmarkStart w:id="2" w:name="_Hlk204116583"/>
          <w:bookmarkStart w:id="3" w:name="_Hlk204116584"/>
          <w:r>
            <w:rPr>
              <w:noProof/>
            </w:rPr>
            <w:drawing>
              <wp:inline distT="0" distB="0" distL="0" distR="0" wp14:anchorId="68BDCE46" wp14:editId="549F3B82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2"/>
    <w:bookmarkEnd w:id="3"/>
  </w:tbl>
  <w:p w14:paraId="0E4FD3BA" w14:textId="77777777" w:rsidR="00C548B2" w:rsidRPr="00CD460A" w:rsidRDefault="00C548B2" w:rsidP="00CD460A">
    <w:pPr>
      <w:pStyle w:val="Zpa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8AC64" w14:textId="77777777" w:rsidR="005A1103" w:rsidRDefault="005A1103" w:rsidP="002A7F36">
      <w:pPr>
        <w:spacing w:after="0" w:line="240" w:lineRule="auto"/>
      </w:pPr>
      <w:r>
        <w:separator/>
      </w:r>
    </w:p>
  </w:footnote>
  <w:footnote w:type="continuationSeparator" w:id="0">
    <w:p w14:paraId="29930B48" w14:textId="77777777" w:rsidR="005A1103" w:rsidRDefault="005A1103" w:rsidP="00B721B8">
      <w:pPr>
        <w:spacing w:after="0" w:line="240" w:lineRule="auto"/>
      </w:pPr>
      <w:r>
        <w:continuationSeparator/>
      </w:r>
    </w:p>
    <w:p w14:paraId="092498E2" w14:textId="77777777" w:rsidR="005A1103" w:rsidRDefault="005A1103"/>
    <w:p w14:paraId="5C09D3C4" w14:textId="77777777" w:rsidR="005A1103" w:rsidRDefault="005A1103"/>
  </w:footnote>
  <w:footnote w:type="continuationNotice" w:id="1">
    <w:p w14:paraId="322A5735" w14:textId="77777777" w:rsidR="005A1103" w:rsidRDefault="005A1103">
      <w:pPr>
        <w:spacing w:after="0" w:line="240" w:lineRule="auto"/>
      </w:pPr>
    </w:p>
    <w:p w14:paraId="1D606712" w14:textId="77777777" w:rsidR="005A1103" w:rsidRDefault="005A1103"/>
    <w:p w14:paraId="165EE459" w14:textId="77777777" w:rsidR="005A1103" w:rsidRDefault="005A1103"/>
  </w:footnote>
  <w:footnote w:id="2">
    <w:p w14:paraId="705BEDE3" w14:textId="323DE87C" w:rsidR="003D30AB" w:rsidRDefault="003D30AB">
      <w:pPr>
        <w:pStyle w:val="Textpoznpodarou"/>
      </w:pPr>
      <w:r>
        <w:rPr>
          <w:rStyle w:val="Znakapoznpodarou"/>
        </w:rPr>
        <w:footnoteRef/>
      </w:r>
      <w:r>
        <w:t xml:space="preserve"> Opatření rektora č. </w:t>
      </w:r>
      <w:r w:rsidR="000F5001">
        <w:t>55</w:t>
      </w:r>
      <w:r w:rsidR="002B3E54">
        <w:t xml:space="preserve">/2025, </w:t>
      </w:r>
      <w:r w:rsidR="00FF1CAC" w:rsidRPr="00FF1CAC">
        <w:t>Status „</w:t>
      </w:r>
      <w:proofErr w:type="spellStart"/>
      <w:r w:rsidR="00FF1CAC" w:rsidRPr="00FF1CAC">
        <w:t>postdoktoranda</w:t>
      </w:r>
      <w:proofErr w:type="spellEnd"/>
      <w:r w:rsidR="00FF1CAC" w:rsidRPr="00FF1CAC">
        <w:t>“ na Univerzitě Karlově</w:t>
      </w:r>
      <w:r w:rsidR="00FF1CAC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D30AEE" w14:paraId="045A6775" w14:textId="77777777" w:rsidTr="006F5FD3">
      <w:trPr>
        <w:trHeight w:val="1134"/>
      </w:trPr>
      <w:tc>
        <w:tcPr>
          <w:tcW w:w="3209" w:type="dxa"/>
          <w:vAlign w:val="center"/>
        </w:tcPr>
        <w:p w14:paraId="14380016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43680563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08A3860D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1B3FB8F7" w14:textId="77777777" w:rsidR="00D30AEE" w:rsidRPr="00D30AEE" w:rsidRDefault="00D30AEE">
    <w:pPr>
      <w:pStyle w:val="Zhlav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5F5CE3" w14:paraId="5DA902D0" w14:textId="77777777" w:rsidTr="00F37A7F">
      <w:trPr>
        <w:trHeight w:val="1134"/>
      </w:trPr>
      <w:tc>
        <w:tcPr>
          <w:tcW w:w="3209" w:type="dxa"/>
          <w:vAlign w:val="center"/>
        </w:tcPr>
        <w:p w14:paraId="175E3CB6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154BC73F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1727670C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37DDBC08" w14:textId="77777777" w:rsidR="0082154C" w:rsidRPr="005F5CE3" w:rsidRDefault="0082154C" w:rsidP="0082154C">
    <w:pPr>
      <w:pStyle w:val="Zhlav"/>
      <w:tabs>
        <w:tab w:val="clear" w:pos="4536"/>
        <w:tab w:val="clear" w:pos="9072"/>
      </w:tabs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6805" w:type="dxa"/>
      <w:tblInd w:w="-56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5F5CE3" w14:paraId="504A3E8D" w14:textId="77777777" w:rsidTr="005F5CE3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27F07F24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  <w:bookmarkStart w:id="0" w:name="_Hlk204116548"/>
          <w:bookmarkStart w:id="1" w:name="_Hlk204116549"/>
          <w:r>
            <w:rPr>
              <w:noProof/>
            </w:rPr>
            <w:drawing>
              <wp:inline distT="0" distB="0" distL="0" distR="0" wp14:anchorId="450F958D" wp14:editId="01E9285B">
                <wp:extent cx="2205413" cy="925200"/>
                <wp:effectExtent l="0" t="0" r="0" b="0"/>
                <wp:docPr id="792714666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</w:tbl>
  <w:p w14:paraId="4B4E8316" w14:textId="77777777" w:rsidR="00681D2F" w:rsidRPr="005F5CE3" w:rsidRDefault="00681D2F" w:rsidP="005F5CE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0F1450D"/>
    <w:multiLevelType w:val="hybridMultilevel"/>
    <w:tmpl w:val="9B3E0D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5A12C7"/>
    <w:multiLevelType w:val="hybridMultilevel"/>
    <w:tmpl w:val="FCB67D1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1" w15:restartNumberingAfterBreak="0">
    <w:nsid w:val="0D441B15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B7359F"/>
    <w:multiLevelType w:val="hybridMultilevel"/>
    <w:tmpl w:val="B95EBA1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D27314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39E4A56"/>
    <w:multiLevelType w:val="hybridMultilevel"/>
    <w:tmpl w:val="0F6291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7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02D6FCA"/>
    <w:multiLevelType w:val="hybridMultilevel"/>
    <w:tmpl w:val="247044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21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95591"/>
    <w:multiLevelType w:val="hybridMultilevel"/>
    <w:tmpl w:val="B6123F9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24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2273A8"/>
    <w:multiLevelType w:val="hybridMultilevel"/>
    <w:tmpl w:val="17764C1A"/>
    <w:lvl w:ilvl="0" w:tplc="26FC01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7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8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9" w15:restartNumberingAfterBreak="0">
    <w:nsid w:val="555E4FEB"/>
    <w:multiLevelType w:val="hybridMultilevel"/>
    <w:tmpl w:val="F7121686"/>
    <w:lvl w:ilvl="0" w:tplc="F6EE9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FB5CA2"/>
    <w:multiLevelType w:val="hybridMultilevel"/>
    <w:tmpl w:val="4A86607C"/>
    <w:lvl w:ilvl="0" w:tplc="CF6C1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17F6750"/>
    <w:multiLevelType w:val="hybridMultilevel"/>
    <w:tmpl w:val="D562D1DE"/>
    <w:lvl w:ilvl="0" w:tplc="5FB04D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661F0D"/>
    <w:multiLevelType w:val="hybridMultilevel"/>
    <w:tmpl w:val="EFAC59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E79D8"/>
    <w:multiLevelType w:val="hybridMultilevel"/>
    <w:tmpl w:val="0F6291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203679">
    <w:abstractNumId w:val="14"/>
  </w:num>
  <w:num w:numId="2" w16cid:durableId="1853882946">
    <w:abstractNumId w:val="28"/>
  </w:num>
  <w:num w:numId="3" w16cid:durableId="736518337">
    <w:abstractNumId w:val="28"/>
  </w:num>
  <w:num w:numId="4" w16cid:durableId="898630572">
    <w:abstractNumId w:val="10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27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26"/>
  </w:num>
  <w:num w:numId="16" w16cid:durableId="1735204725">
    <w:abstractNumId w:val="9"/>
  </w:num>
  <w:num w:numId="17" w16cid:durableId="1086148064">
    <w:abstractNumId w:val="23"/>
  </w:num>
  <w:num w:numId="18" w16cid:durableId="498279401">
    <w:abstractNumId w:val="17"/>
  </w:num>
  <w:num w:numId="19" w16cid:durableId="2070112165">
    <w:abstractNumId w:val="31"/>
  </w:num>
  <w:num w:numId="20" w16cid:durableId="715541890">
    <w:abstractNumId w:val="20"/>
  </w:num>
  <w:num w:numId="21" w16cid:durableId="258605230">
    <w:abstractNumId w:val="21"/>
  </w:num>
  <w:num w:numId="22" w16cid:durableId="1415275787">
    <w:abstractNumId w:val="16"/>
  </w:num>
  <w:num w:numId="23" w16cid:durableId="95949612">
    <w:abstractNumId w:val="19"/>
  </w:num>
  <w:num w:numId="24" w16cid:durableId="149950962">
    <w:abstractNumId w:val="5"/>
  </w:num>
  <w:num w:numId="25" w16cid:durableId="5092926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24"/>
  </w:num>
  <w:num w:numId="27" w16cid:durableId="209801952">
    <w:abstractNumId w:val="32"/>
  </w:num>
  <w:num w:numId="28" w16cid:durableId="1679036079">
    <w:abstractNumId w:val="33"/>
  </w:num>
  <w:num w:numId="29" w16cid:durableId="210961416">
    <w:abstractNumId w:val="18"/>
  </w:num>
  <w:num w:numId="30" w16cid:durableId="654383724">
    <w:abstractNumId w:val="7"/>
  </w:num>
  <w:num w:numId="31" w16cid:durableId="949361902">
    <w:abstractNumId w:val="29"/>
  </w:num>
  <w:num w:numId="32" w16cid:durableId="535627731">
    <w:abstractNumId w:val="30"/>
  </w:num>
  <w:num w:numId="33" w16cid:durableId="1971399629">
    <w:abstractNumId w:val="25"/>
  </w:num>
  <w:num w:numId="34" w16cid:durableId="259797130">
    <w:abstractNumId w:val="12"/>
  </w:num>
  <w:num w:numId="35" w16cid:durableId="312104361">
    <w:abstractNumId w:val="8"/>
  </w:num>
  <w:num w:numId="36" w16cid:durableId="1507550011">
    <w:abstractNumId w:val="15"/>
  </w:num>
  <w:num w:numId="37" w16cid:durableId="339085583">
    <w:abstractNumId w:val="34"/>
  </w:num>
  <w:num w:numId="38" w16cid:durableId="327057021">
    <w:abstractNumId w:val="13"/>
  </w:num>
  <w:num w:numId="39" w16cid:durableId="854924569">
    <w:abstractNumId w:val="11"/>
  </w:num>
  <w:num w:numId="40" w16cid:durableId="1835965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attachedTemplate r:id="rId1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11B"/>
    <w:rsid w:val="00001D7C"/>
    <w:rsid w:val="000035E8"/>
    <w:rsid w:val="00005141"/>
    <w:rsid w:val="0001045C"/>
    <w:rsid w:val="00017AB8"/>
    <w:rsid w:val="00022491"/>
    <w:rsid w:val="000227D3"/>
    <w:rsid w:val="00030121"/>
    <w:rsid w:val="000440DE"/>
    <w:rsid w:val="00046A30"/>
    <w:rsid w:val="000479B7"/>
    <w:rsid w:val="00047A39"/>
    <w:rsid w:val="00052124"/>
    <w:rsid w:val="00053E9D"/>
    <w:rsid w:val="00056E57"/>
    <w:rsid w:val="000579FA"/>
    <w:rsid w:val="00064B68"/>
    <w:rsid w:val="00065296"/>
    <w:rsid w:val="0007353A"/>
    <w:rsid w:val="00077967"/>
    <w:rsid w:val="00080A6A"/>
    <w:rsid w:val="00080DF6"/>
    <w:rsid w:val="000910A6"/>
    <w:rsid w:val="000921CE"/>
    <w:rsid w:val="00094B7A"/>
    <w:rsid w:val="00096CB0"/>
    <w:rsid w:val="000A0EB5"/>
    <w:rsid w:val="000A24D6"/>
    <w:rsid w:val="000A3C2D"/>
    <w:rsid w:val="000A43FF"/>
    <w:rsid w:val="000A5C80"/>
    <w:rsid w:val="000A6167"/>
    <w:rsid w:val="000A7C7B"/>
    <w:rsid w:val="000B0830"/>
    <w:rsid w:val="000B33F9"/>
    <w:rsid w:val="000B638B"/>
    <w:rsid w:val="000B6DAB"/>
    <w:rsid w:val="000C15C2"/>
    <w:rsid w:val="000C5B71"/>
    <w:rsid w:val="000C6B6F"/>
    <w:rsid w:val="000D1331"/>
    <w:rsid w:val="000D4670"/>
    <w:rsid w:val="000E19D5"/>
    <w:rsid w:val="000E63F2"/>
    <w:rsid w:val="000F5001"/>
    <w:rsid w:val="000F608A"/>
    <w:rsid w:val="000F6ED6"/>
    <w:rsid w:val="00104F39"/>
    <w:rsid w:val="00116E74"/>
    <w:rsid w:val="001171B1"/>
    <w:rsid w:val="001203B2"/>
    <w:rsid w:val="0012443D"/>
    <w:rsid w:val="00142C28"/>
    <w:rsid w:val="00143645"/>
    <w:rsid w:val="00143A15"/>
    <w:rsid w:val="00144878"/>
    <w:rsid w:val="00144F59"/>
    <w:rsid w:val="00160649"/>
    <w:rsid w:val="00160C0A"/>
    <w:rsid w:val="00174270"/>
    <w:rsid w:val="00176379"/>
    <w:rsid w:val="0017671C"/>
    <w:rsid w:val="001768C0"/>
    <w:rsid w:val="00176EEC"/>
    <w:rsid w:val="0018019E"/>
    <w:rsid w:val="001816A5"/>
    <w:rsid w:val="00182CD8"/>
    <w:rsid w:val="0018361A"/>
    <w:rsid w:val="0019225D"/>
    <w:rsid w:val="00192DCF"/>
    <w:rsid w:val="001939D6"/>
    <w:rsid w:val="0019668E"/>
    <w:rsid w:val="001A1B0B"/>
    <w:rsid w:val="001A3113"/>
    <w:rsid w:val="001A4E9E"/>
    <w:rsid w:val="001A6AE3"/>
    <w:rsid w:val="001B0DC9"/>
    <w:rsid w:val="001B14DF"/>
    <w:rsid w:val="001B2015"/>
    <w:rsid w:val="001B2C9D"/>
    <w:rsid w:val="001B2D64"/>
    <w:rsid w:val="001B32C2"/>
    <w:rsid w:val="001B5B47"/>
    <w:rsid w:val="001C1314"/>
    <w:rsid w:val="001C1C95"/>
    <w:rsid w:val="001C220B"/>
    <w:rsid w:val="001C4418"/>
    <w:rsid w:val="001C5D19"/>
    <w:rsid w:val="001D2F2A"/>
    <w:rsid w:val="001D53D1"/>
    <w:rsid w:val="001E4EE7"/>
    <w:rsid w:val="001E5415"/>
    <w:rsid w:val="001E59A6"/>
    <w:rsid w:val="001E5B1B"/>
    <w:rsid w:val="001F5DEC"/>
    <w:rsid w:val="00201046"/>
    <w:rsid w:val="00204E4F"/>
    <w:rsid w:val="00206E63"/>
    <w:rsid w:val="00210AF3"/>
    <w:rsid w:val="00212DC3"/>
    <w:rsid w:val="0021395A"/>
    <w:rsid w:val="002151CE"/>
    <w:rsid w:val="00217F09"/>
    <w:rsid w:val="0022222B"/>
    <w:rsid w:val="00223456"/>
    <w:rsid w:val="00226CB7"/>
    <w:rsid w:val="00232D0D"/>
    <w:rsid w:val="00234577"/>
    <w:rsid w:val="00235462"/>
    <w:rsid w:val="00240937"/>
    <w:rsid w:val="00241EE0"/>
    <w:rsid w:val="00245872"/>
    <w:rsid w:val="002461FC"/>
    <w:rsid w:val="002467FA"/>
    <w:rsid w:val="002474CC"/>
    <w:rsid w:val="00250E39"/>
    <w:rsid w:val="0025350D"/>
    <w:rsid w:val="002536BE"/>
    <w:rsid w:val="00255426"/>
    <w:rsid w:val="00260711"/>
    <w:rsid w:val="00265A33"/>
    <w:rsid w:val="0028019B"/>
    <w:rsid w:val="00281C47"/>
    <w:rsid w:val="00283206"/>
    <w:rsid w:val="002836B9"/>
    <w:rsid w:val="00283853"/>
    <w:rsid w:val="002857F9"/>
    <w:rsid w:val="00290280"/>
    <w:rsid w:val="0029211E"/>
    <w:rsid w:val="00292D8A"/>
    <w:rsid w:val="0029531F"/>
    <w:rsid w:val="002964D8"/>
    <w:rsid w:val="00297174"/>
    <w:rsid w:val="002976EF"/>
    <w:rsid w:val="00297E9C"/>
    <w:rsid w:val="002A2922"/>
    <w:rsid w:val="002A6624"/>
    <w:rsid w:val="002A7F36"/>
    <w:rsid w:val="002B12F0"/>
    <w:rsid w:val="002B3E54"/>
    <w:rsid w:val="002B581C"/>
    <w:rsid w:val="002B610A"/>
    <w:rsid w:val="002B7755"/>
    <w:rsid w:val="002B78CD"/>
    <w:rsid w:val="002C17DA"/>
    <w:rsid w:val="002C2C56"/>
    <w:rsid w:val="002C3E9B"/>
    <w:rsid w:val="002C664D"/>
    <w:rsid w:val="002D08A7"/>
    <w:rsid w:val="002D19D4"/>
    <w:rsid w:val="002D30F6"/>
    <w:rsid w:val="002D40E5"/>
    <w:rsid w:val="002D74B5"/>
    <w:rsid w:val="002D761C"/>
    <w:rsid w:val="002D7D4B"/>
    <w:rsid w:val="002E2EB3"/>
    <w:rsid w:val="002E3334"/>
    <w:rsid w:val="002E586F"/>
    <w:rsid w:val="002E63E2"/>
    <w:rsid w:val="002F0BD2"/>
    <w:rsid w:val="002F0F5A"/>
    <w:rsid w:val="002F172E"/>
    <w:rsid w:val="002F583B"/>
    <w:rsid w:val="002F6B5A"/>
    <w:rsid w:val="002F7A0B"/>
    <w:rsid w:val="003003A5"/>
    <w:rsid w:val="00302E0D"/>
    <w:rsid w:val="00307A52"/>
    <w:rsid w:val="00312FA4"/>
    <w:rsid w:val="00313E54"/>
    <w:rsid w:val="00314399"/>
    <w:rsid w:val="003143BB"/>
    <w:rsid w:val="0031560F"/>
    <w:rsid w:val="0032085F"/>
    <w:rsid w:val="003233D9"/>
    <w:rsid w:val="00324239"/>
    <w:rsid w:val="003245EA"/>
    <w:rsid w:val="00324DEC"/>
    <w:rsid w:val="00336E19"/>
    <w:rsid w:val="00337143"/>
    <w:rsid w:val="003410CD"/>
    <w:rsid w:val="00343872"/>
    <w:rsid w:val="0034421D"/>
    <w:rsid w:val="00344511"/>
    <w:rsid w:val="00344845"/>
    <w:rsid w:val="00346D44"/>
    <w:rsid w:val="00351174"/>
    <w:rsid w:val="00355991"/>
    <w:rsid w:val="003607C5"/>
    <w:rsid w:val="0036123A"/>
    <w:rsid w:val="00361F29"/>
    <w:rsid w:val="003622E5"/>
    <w:rsid w:val="00363525"/>
    <w:rsid w:val="00381502"/>
    <w:rsid w:val="00381AEC"/>
    <w:rsid w:val="0038234F"/>
    <w:rsid w:val="003829B3"/>
    <w:rsid w:val="00393AEE"/>
    <w:rsid w:val="003962B4"/>
    <w:rsid w:val="00396F4D"/>
    <w:rsid w:val="003A284C"/>
    <w:rsid w:val="003B040C"/>
    <w:rsid w:val="003B2371"/>
    <w:rsid w:val="003B29DA"/>
    <w:rsid w:val="003C69BF"/>
    <w:rsid w:val="003D2364"/>
    <w:rsid w:val="003D30AB"/>
    <w:rsid w:val="003D5501"/>
    <w:rsid w:val="003F3AFC"/>
    <w:rsid w:val="003F3D4E"/>
    <w:rsid w:val="004030BA"/>
    <w:rsid w:val="00404C1A"/>
    <w:rsid w:val="00407F8E"/>
    <w:rsid w:val="00413097"/>
    <w:rsid w:val="00413F9B"/>
    <w:rsid w:val="004222D6"/>
    <w:rsid w:val="00425DF0"/>
    <w:rsid w:val="004272F1"/>
    <w:rsid w:val="00430A7C"/>
    <w:rsid w:val="00431FE2"/>
    <w:rsid w:val="00432AB7"/>
    <w:rsid w:val="004411E8"/>
    <w:rsid w:val="00446167"/>
    <w:rsid w:val="00446EEC"/>
    <w:rsid w:val="00450D52"/>
    <w:rsid w:val="0045134B"/>
    <w:rsid w:val="004527F4"/>
    <w:rsid w:val="00456E42"/>
    <w:rsid w:val="004600AF"/>
    <w:rsid w:val="00460565"/>
    <w:rsid w:val="004606EF"/>
    <w:rsid w:val="0046145B"/>
    <w:rsid w:val="00463C72"/>
    <w:rsid w:val="00464878"/>
    <w:rsid w:val="00464E76"/>
    <w:rsid w:val="00465B5A"/>
    <w:rsid w:val="00466177"/>
    <w:rsid w:val="0048012D"/>
    <w:rsid w:val="004811B0"/>
    <w:rsid w:val="00482FEC"/>
    <w:rsid w:val="00483A21"/>
    <w:rsid w:val="00485B9A"/>
    <w:rsid w:val="00487FFC"/>
    <w:rsid w:val="00490822"/>
    <w:rsid w:val="0049136D"/>
    <w:rsid w:val="00491BB7"/>
    <w:rsid w:val="00491BD4"/>
    <w:rsid w:val="0049253C"/>
    <w:rsid w:val="00493F5F"/>
    <w:rsid w:val="004967C3"/>
    <w:rsid w:val="004A0A6A"/>
    <w:rsid w:val="004A0BB5"/>
    <w:rsid w:val="004A1A33"/>
    <w:rsid w:val="004A47D8"/>
    <w:rsid w:val="004B26F6"/>
    <w:rsid w:val="004B4FF0"/>
    <w:rsid w:val="004B5622"/>
    <w:rsid w:val="004B5E6A"/>
    <w:rsid w:val="004C1034"/>
    <w:rsid w:val="004C29D6"/>
    <w:rsid w:val="004C2D9F"/>
    <w:rsid w:val="004C442D"/>
    <w:rsid w:val="004D1535"/>
    <w:rsid w:val="004D34C9"/>
    <w:rsid w:val="004D356C"/>
    <w:rsid w:val="004E2400"/>
    <w:rsid w:val="004E2C4B"/>
    <w:rsid w:val="004F0AFD"/>
    <w:rsid w:val="004F796C"/>
    <w:rsid w:val="00501B57"/>
    <w:rsid w:val="0050431D"/>
    <w:rsid w:val="00505444"/>
    <w:rsid w:val="0051474C"/>
    <w:rsid w:val="00521965"/>
    <w:rsid w:val="00521C01"/>
    <w:rsid w:val="00527374"/>
    <w:rsid w:val="005320AF"/>
    <w:rsid w:val="00533A24"/>
    <w:rsid w:val="00537701"/>
    <w:rsid w:val="0054036C"/>
    <w:rsid w:val="0054097B"/>
    <w:rsid w:val="005516F4"/>
    <w:rsid w:val="00551F38"/>
    <w:rsid w:val="0055291D"/>
    <w:rsid w:val="00555476"/>
    <w:rsid w:val="00556C91"/>
    <w:rsid w:val="0056079F"/>
    <w:rsid w:val="005637DE"/>
    <w:rsid w:val="00564EC2"/>
    <w:rsid w:val="00570710"/>
    <w:rsid w:val="00572777"/>
    <w:rsid w:val="005729A3"/>
    <w:rsid w:val="00577EF9"/>
    <w:rsid w:val="00584197"/>
    <w:rsid w:val="00590359"/>
    <w:rsid w:val="00594C50"/>
    <w:rsid w:val="005A1103"/>
    <w:rsid w:val="005A12DD"/>
    <w:rsid w:val="005A2D56"/>
    <w:rsid w:val="005A3DD6"/>
    <w:rsid w:val="005A4577"/>
    <w:rsid w:val="005B0766"/>
    <w:rsid w:val="005B5E09"/>
    <w:rsid w:val="005B6A26"/>
    <w:rsid w:val="005B72AA"/>
    <w:rsid w:val="005B78F1"/>
    <w:rsid w:val="005B7D61"/>
    <w:rsid w:val="005C015D"/>
    <w:rsid w:val="005C0738"/>
    <w:rsid w:val="005C4340"/>
    <w:rsid w:val="005D150B"/>
    <w:rsid w:val="005D4678"/>
    <w:rsid w:val="005E736D"/>
    <w:rsid w:val="005E754D"/>
    <w:rsid w:val="005F107B"/>
    <w:rsid w:val="005F1921"/>
    <w:rsid w:val="005F3A7C"/>
    <w:rsid w:val="005F3CE0"/>
    <w:rsid w:val="005F5CE3"/>
    <w:rsid w:val="005F7FF3"/>
    <w:rsid w:val="006018C1"/>
    <w:rsid w:val="0060336A"/>
    <w:rsid w:val="00605C29"/>
    <w:rsid w:val="00606D8E"/>
    <w:rsid w:val="0061353D"/>
    <w:rsid w:val="0061466E"/>
    <w:rsid w:val="006203FA"/>
    <w:rsid w:val="00620F0E"/>
    <w:rsid w:val="00622207"/>
    <w:rsid w:val="00623C4C"/>
    <w:rsid w:val="00626A7C"/>
    <w:rsid w:val="00631D37"/>
    <w:rsid w:val="006340A0"/>
    <w:rsid w:val="00637E52"/>
    <w:rsid w:val="006440E4"/>
    <w:rsid w:val="00644FD5"/>
    <w:rsid w:val="006507AC"/>
    <w:rsid w:val="0065134F"/>
    <w:rsid w:val="006548C3"/>
    <w:rsid w:val="006569B6"/>
    <w:rsid w:val="0066182C"/>
    <w:rsid w:val="00661E88"/>
    <w:rsid w:val="0066316F"/>
    <w:rsid w:val="00664424"/>
    <w:rsid w:val="00665415"/>
    <w:rsid w:val="006655D4"/>
    <w:rsid w:val="00665BAD"/>
    <w:rsid w:val="006671BD"/>
    <w:rsid w:val="006737A7"/>
    <w:rsid w:val="00680839"/>
    <w:rsid w:val="00681D2F"/>
    <w:rsid w:val="00684F2B"/>
    <w:rsid w:val="00685408"/>
    <w:rsid w:val="00690063"/>
    <w:rsid w:val="00692E26"/>
    <w:rsid w:val="00695E40"/>
    <w:rsid w:val="006972C1"/>
    <w:rsid w:val="006A1115"/>
    <w:rsid w:val="006B0109"/>
    <w:rsid w:val="006B26E3"/>
    <w:rsid w:val="006B482B"/>
    <w:rsid w:val="006B68F3"/>
    <w:rsid w:val="006C16E7"/>
    <w:rsid w:val="006C5760"/>
    <w:rsid w:val="006C5C03"/>
    <w:rsid w:val="006D238D"/>
    <w:rsid w:val="006D493B"/>
    <w:rsid w:val="006E52FE"/>
    <w:rsid w:val="006E7930"/>
    <w:rsid w:val="006E7BCA"/>
    <w:rsid w:val="006F05FE"/>
    <w:rsid w:val="006F2547"/>
    <w:rsid w:val="006F3867"/>
    <w:rsid w:val="00701005"/>
    <w:rsid w:val="00702BFA"/>
    <w:rsid w:val="007032C8"/>
    <w:rsid w:val="007236AB"/>
    <w:rsid w:val="007279DC"/>
    <w:rsid w:val="00731D6D"/>
    <w:rsid w:val="00732E65"/>
    <w:rsid w:val="0073399B"/>
    <w:rsid w:val="00735633"/>
    <w:rsid w:val="007368C6"/>
    <w:rsid w:val="00743817"/>
    <w:rsid w:val="007476DF"/>
    <w:rsid w:val="0075021E"/>
    <w:rsid w:val="00752C13"/>
    <w:rsid w:val="007572B4"/>
    <w:rsid w:val="007572CF"/>
    <w:rsid w:val="00761543"/>
    <w:rsid w:val="00766C62"/>
    <w:rsid w:val="00766DA6"/>
    <w:rsid w:val="00773B58"/>
    <w:rsid w:val="00791D62"/>
    <w:rsid w:val="00795AF5"/>
    <w:rsid w:val="007A0BCB"/>
    <w:rsid w:val="007A19D6"/>
    <w:rsid w:val="007A4ABD"/>
    <w:rsid w:val="007A7752"/>
    <w:rsid w:val="007B0AE0"/>
    <w:rsid w:val="007B1611"/>
    <w:rsid w:val="007B18C3"/>
    <w:rsid w:val="007B359F"/>
    <w:rsid w:val="007B4F8F"/>
    <w:rsid w:val="007C3373"/>
    <w:rsid w:val="007C4D43"/>
    <w:rsid w:val="007D1471"/>
    <w:rsid w:val="007D1675"/>
    <w:rsid w:val="007D4473"/>
    <w:rsid w:val="007E14CA"/>
    <w:rsid w:val="007E2B74"/>
    <w:rsid w:val="007E3099"/>
    <w:rsid w:val="007E320A"/>
    <w:rsid w:val="007E39AC"/>
    <w:rsid w:val="007E56DE"/>
    <w:rsid w:val="007E7621"/>
    <w:rsid w:val="007E7F58"/>
    <w:rsid w:val="007F3AD9"/>
    <w:rsid w:val="007F4C20"/>
    <w:rsid w:val="007F4FF3"/>
    <w:rsid w:val="007F5DDF"/>
    <w:rsid w:val="00803DB4"/>
    <w:rsid w:val="00805E8B"/>
    <w:rsid w:val="008079B1"/>
    <w:rsid w:val="008153E5"/>
    <w:rsid w:val="008158E7"/>
    <w:rsid w:val="00817DFE"/>
    <w:rsid w:val="00820AA1"/>
    <w:rsid w:val="0082154C"/>
    <w:rsid w:val="00821A6B"/>
    <w:rsid w:val="00822B18"/>
    <w:rsid w:val="008235D4"/>
    <w:rsid w:val="00825EFA"/>
    <w:rsid w:val="008315F0"/>
    <w:rsid w:val="008333E9"/>
    <w:rsid w:val="00836CB5"/>
    <w:rsid w:val="0084000B"/>
    <w:rsid w:val="008404FF"/>
    <w:rsid w:val="008420F5"/>
    <w:rsid w:val="0085035B"/>
    <w:rsid w:val="00850EE1"/>
    <w:rsid w:val="00851B67"/>
    <w:rsid w:val="00855E45"/>
    <w:rsid w:val="00856B25"/>
    <w:rsid w:val="008575A4"/>
    <w:rsid w:val="00857B15"/>
    <w:rsid w:val="00862147"/>
    <w:rsid w:val="008702DF"/>
    <w:rsid w:val="00885E98"/>
    <w:rsid w:val="00887235"/>
    <w:rsid w:val="00892BCD"/>
    <w:rsid w:val="008A123D"/>
    <w:rsid w:val="008A53CF"/>
    <w:rsid w:val="008A5E77"/>
    <w:rsid w:val="008A6B4D"/>
    <w:rsid w:val="008A7F68"/>
    <w:rsid w:val="008B24EA"/>
    <w:rsid w:val="008B2645"/>
    <w:rsid w:val="008B672D"/>
    <w:rsid w:val="008B6C87"/>
    <w:rsid w:val="008B779B"/>
    <w:rsid w:val="008B792A"/>
    <w:rsid w:val="008C3123"/>
    <w:rsid w:val="008C7BE1"/>
    <w:rsid w:val="008D0459"/>
    <w:rsid w:val="008D1C89"/>
    <w:rsid w:val="008D5F8D"/>
    <w:rsid w:val="008E0A80"/>
    <w:rsid w:val="008E5908"/>
    <w:rsid w:val="008F0710"/>
    <w:rsid w:val="008F41CC"/>
    <w:rsid w:val="009007A2"/>
    <w:rsid w:val="00901E7E"/>
    <w:rsid w:val="0090288D"/>
    <w:rsid w:val="00905FDB"/>
    <w:rsid w:val="0090712E"/>
    <w:rsid w:val="00910247"/>
    <w:rsid w:val="009151EB"/>
    <w:rsid w:val="00922460"/>
    <w:rsid w:val="00932E6A"/>
    <w:rsid w:val="00944941"/>
    <w:rsid w:val="009513BE"/>
    <w:rsid w:val="00954DA4"/>
    <w:rsid w:val="00956ED3"/>
    <w:rsid w:val="00964AF7"/>
    <w:rsid w:val="00965867"/>
    <w:rsid w:val="009810F2"/>
    <w:rsid w:val="00983AC7"/>
    <w:rsid w:val="00986CFD"/>
    <w:rsid w:val="009916A7"/>
    <w:rsid w:val="00991C0C"/>
    <w:rsid w:val="0099397F"/>
    <w:rsid w:val="0099724C"/>
    <w:rsid w:val="009A3FA8"/>
    <w:rsid w:val="009A7149"/>
    <w:rsid w:val="009B0892"/>
    <w:rsid w:val="009B331C"/>
    <w:rsid w:val="009B42EF"/>
    <w:rsid w:val="009B588F"/>
    <w:rsid w:val="009C11F0"/>
    <w:rsid w:val="009C1349"/>
    <w:rsid w:val="009C13AB"/>
    <w:rsid w:val="009C1C70"/>
    <w:rsid w:val="009C32ED"/>
    <w:rsid w:val="009C4602"/>
    <w:rsid w:val="009D32C5"/>
    <w:rsid w:val="009D6A42"/>
    <w:rsid w:val="009D70C2"/>
    <w:rsid w:val="009E188D"/>
    <w:rsid w:val="009E2CDF"/>
    <w:rsid w:val="009E65BC"/>
    <w:rsid w:val="00A00C73"/>
    <w:rsid w:val="00A109A8"/>
    <w:rsid w:val="00A12966"/>
    <w:rsid w:val="00A15395"/>
    <w:rsid w:val="00A16BCF"/>
    <w:rsid w:val="00A20276"/>
    <w:rsid w:val="00A2132E"/>
    <w:rsid w:val="00A26B92"/>
    <w:rsid w:val="00A35BE0"/>
    <w:rsid w:val="00A402AA"/>
    <w:rsid w:val="00A405EB"/>
    <w:rsid w:val="00A42006"/>
    <w:rsid w:val="00A458EC"/>
    <w:rsid w:val="00A47CB2"/>
    <w:rsid w:val="00A50E2B"/>
    <w:rsid w:val="00A51616"/>
    <w:rsid w:val="00A521DA"/>
    <w:rsid w:val="00A536C2"/>
    <w:rsid w:val="00A553E2"/>
    <w:rsid w:val="00A612C7"/>
    <w:rsid w:val="00A61B07"/>
    <w:rsid w:val="00A66B6E"/>
    <w:rsid w:val="00A670EB"/>
    <w:rsid w:val="00A730E8"/>
    <w:rsid w:val="00A860BD"/>
    <w:rsid w:val="00A9582F"/>
    <w:rsid w:val="00AA002D"/>
    <w:rsid w:val="00AA1E0E"/>
    <w:rsid w:val="00AA508A"/>
    <w:rsid w:val="00AA773D"/>
    <w:rsid w:val="00AB0F20"/>
    <w:rsid w:val="00AB2A00"/>
    <w:rsid w:val="00AB4340"/>
    <w:rsid w:val="00AC1394"/>
    <w:rsid w:val="00AC1BD1"/>
    <w:rsid w:val="00AC1E70"/>
    <w:rsid w:val="00AC3281"/>
    <w:rsid w:val="00AC598A"/>
    <w:rsid w:val="00AC5A2A"/>
    <w:rsid w:val="00AC5C6E"/>
    <w:rsid w:val="00AD0DD8"/>
    <w:rsid w:val="00AD1732"/>
    <w:rsid w:val="00AE326B"/>
    <w:rsid w:val="00AF2582"/>
    <w:rsid w:val="00AF5801"/>
    <w:rsid w:val="00B00A7B"/>
    <w:rsid w:val="00B05CE6"/>
    <w:rsid w:val="00B06197"/>
    <w:rsid w:val="00B134B0"/>
    <w:rsid w:val="00B14B19"/>
    <w:rsid w:val="00B162E8"/>
    <w:rsid w:val="00B225D3"/>
    <w:rsid w:val="00B24CA7"/>
    <w:rsid w:val="00B275B6"/>
    <w:rsid w:val="00B41DCF"/>
    <w:rsid w:val="00B430F3"/>
    <w:rsid w:val="00B43302"/>
    <w:rsid w:val="00B43FB6"/>
    <w:rsid w:val="00B465B7"/>
    <w:rsid w:val="00B47C2B"/>
    <w:rsid w:val="00B5161F"/>
    <w:rsid w:val="00B57465"/>
    <w:rsid w:val="00B721B8"/>
    <w:rsid w:val="00B7311B"/>
    <w:rsid w:val="00B74F08"/>
    <w:rsid w:val="00B75DF3"/>
    <w:rsid w:val="00B917A0"/>
    <w:rsid w:val="00BA3A10"/>
    <w:rsid w:val="00BA45E4"/>
    <w:rsid w:val="00BA4AED"/>
    <w:rsid w:val="00BB2BA5"/>
    <w:rsid w:val="00BB6F20"/>
    <w:rsid w:val="00BC5406"/>
    <w:rsid w:val="00BD0C14"/>
    <w:rsid w:val="00BD36B0"/>
    <w:rsid w:val="00BD4C3F"/>
    <w:rsid w:val="00BD6A17"/>
    <w:rsid w:val="00BD74D4"/>
    <w:rsid w:val="00BE1358"/>
    <w:rsid w:val="00BE5249"/>
    <w:rsid w:val="00BE63A8"/>
    <w:rsid w:val="00BF16BE"/>
    <w:rsid w:val="00BF59CB"/>
    <w:rsid w:val="00C02A77"/>
    <w:rsid w:val="00C02CA3"/>
    <w:rsid w:val="00C062F9"/>
    <w:rsid w:val="00C12C2F"/>
    <w:rsid w:val="00C16327"/>
    <w:rsid w:val="00C16B80"/>
    <w:rsid w:val="00C21335"/>
    <w:rsid w:val="00C24849"/>
    <w:rsid w:val="00C25CE4"/>
    <w:rsid w:val="00C32D49"/>
    <w:rsid w:val="00C4163D"/>
    <w:rsid w:val="00C47881"/>
    <w:rsid w:val="00C52568"/>
    <w:rsid w:val="00C53986"/>
    <w:rsid w:val="00C548B2"/>
    <w:rsid w:val="00C555EB"/>
    <w:rsid w:val="00C60E76"/>
    <w:rsid w:val="00C66373"/>
    <w:rsid w:val="00C6653D"/>
    <w:rsid w:val="00C67025"/>
    <w:rsid w:val="00C7272E"/>
    <w:rsid w:val="00C76420"/>
    <w:rsid w:val="00C807B6"/>
    <w:rsid w:val="00C95BD2"/>
    <w:rsid w:val="00C9644C"/>
    <w:rsid w:val="00CA39FD"/>
    <w:rsid w:val="00CA49D2"/>
    <w:rsid w:val="00CA5D22"/>
    <w:rsid w:val="00CA6004"/>
    <w:rsid w:val="00CA77E7"/>
    <w:rsid w:val="00CB52E7"/>
    <w:rsid w:val="00CC06DA"/>
    <w:rsid w:val="00CC2EFA"/>
    <w:rsid w:val="00CC5A91"/>
    <w:rsid w:val="00CC73A3"/>
    <w:rsid w:val="00CD22A0"/>
    <w:rsid w:val="00CD460A"/>
    <w:rsid w:val="00CD4BB0"/>
    <w:rsid w:val="00CE15A7"/>
    <w:rsid w:val="00CE1C41"/>
    <w:rsid w:val="00CE2C96"/>
    <w:rsid w:val="00CF005A"/>
    <w:rsid w:val="00CF08E4"/>
    <w:rsid w:val="00CF09CB"/>
    <w:rsid w:val="00CF2312"/>
    <w:rsid w:val="00CF2774"/>
    <w:rsid w:val="00D005EC"/>
    <w:rsid w:val="00D00F84"/>
    <w:rsid w:val="00D03331"/>
    <w:rsid w:val="00D03AA6"/>
    <w:rsid w:val="00D0507C"/>
    <w:rsid w:val="00D1038C"/>
    <w:rsid w:val="00D149D8"/>
    <w:rsid w:val="00D14EEF"/>
    <w:rsid w:val="00D219F4"/>
    <w:rsid w:val="00D21A58"/>
    <w:rsid w:val="00D23634"/>
    <w:rsid w:val="00D25814"/>
    <w:rsid w:val="00D272CE"/>
    <w:rsid w:val="00D27A81"/>
    <w:rsid w:val="00D30AEE"/>
    <w:rsid w:val="00D328F2"/>
    <w:rsid w:val="00D35D33"/>
    <w:rsid w:val="00D4129C"/>
    <w:rsid w:val="00D5037B"/>
    <w:rsid w:val="00D5055D"/>
    <w:rsid w:val="00D5179A"/>
    <w:rsid w:val="00D62890"/>
    <w:rsid w:val="00D65DF2"/>
    <w:rsid w:val="00D65F6E"/>
    <w:rsid w:val="00D70C91"/>
    <w:rsid w:val="00D70CBD"/>
    <w:rsid w:val="00D75584"/>
    <w:rsid w:val="00D76A2D"/>
    <w:rsid w:val="00D82B7A"/>
    <w:rsid w:val="00D8779A"/>
    <w:rsid w:val="00D87A5F"/>
    <w:rsid w:val="00D87EE5"/>
    <w:rsid w:val="00D90C91"/>
    <w:rsid w:val="00DA18E8"/>
    <w:rsid w:val="00DA66CA"/>
    <w:rsid w:val="00DB057B"/>
    <w:rsid w:val="00DB0977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DF18A5"/>
    <w:rsid w:val="00E023DE"/>
    <w:rsid w:val="00E10A84"/>
    <w:rsid w:val="00E11F32"/>
    <w:rsid w:val="00E13712"/>
    <w:rsid w:val="00E16D15"/>
    <w:rsid w:val="00E22D0F"/>
    <w:rsid w:val="00E23F14"/>
    <w:rsid w:val="00E25F2D"/>
    <w:rsid w:val="00E273EA"/>
    <w:rsid w:val="00E319D8"/>
    <w:rsid w:val="00E35A60"/>
    <w:rsid w:val="00E411B0"/>
    <w:rsid w:val="00E4389C"/>
    <w:rsid w:val="00E44012"/>
    <w:rsid w:val="00E50461"/>
    <w:rsid w:val="00E5235B"/>
    <w:rsid w:val="00E6328B"/>
    <w:rsid w:val="00E63EA1"/>
    <w:rsid w:val="00E63F1F"/>
    <w:rsid w:val="00E6437A"/>
    <w:rsid w:val="00E6539D"/>
    <w:rsid w:val="00E67B69"/>
    <w:rsid w:val="00E70F72"/>
    <w:rsid w:val="00E72550"/>
    <w:rsid w:val="00E80ACE"/>
    <w:rsid w:val="00E813A5"/>
    <w:rsid w:val="00E81F66"/>
    <w:rsid w:val="00E92A00"/>
    <w:rsid w:val="00EA09E1"/>
    <w:rsid w:val="00EA1F84"/>
    <w:rsid w:val="00EA217B"/>
    <w:rsid w:val="00EB2B2A"/>
    <w:rsid w:val="00EB4F3E"/>
    <w:rsid w:val="00EB6F72"/>
    <w:rsid w:val="00EC01F9"/>
    <w:rsid w:val="00EC3947"/>
    <w:rsid w:val="00EC628F"/>
    <w:rsid w:val="00ED0097"/>
    <w:rsid w:val="00ED0232"/>
    <w:rsid w:val="00ED0DFB"/>
    <w:rsid w:val="00ED26DC"/>
    <w:rsid w:val="00ED36BD"/>
    <w:rsid w:val="00ED698A"/>
    <w:rsid w:val="00EE1EED"/>
    <w:rsid w:val="00EE3F43"/>
    <w:rsid w:val="00EE419A"/>
    <w:rsid w:val="00EF0621"/>
    <w:rsid w:val="00EF41B3"/>
    <w:rsid w:val="00EF4DA1"/>
    <w:rsid w:val="00EF5EEE"/>
    <w:rsid w:val="00EF7227"/>
    <w:rsid w:val="00F015F8"/>
    <w:rsid w:val="00F04E10"/>
    <w:rsid w:val="00F07258"/>
    <w:rsid w:val="00F07EA8"/>
    <w:rsid w:val="00F105AE"/>
    <w:rsid w:val="00F10D11"/>
    <w:rsid w:val="00F17057"/>
    <w:rsid w:val="00F21F12"/>
    <w:rsid w:val="00F23180"/>
    <w:rsid w:val="00F246E7"/>
    <w:rsid w:val="00F31E9C"/>
    <w:rsid w:val="00F33276"/>
    <w:rsid w:val="00F34DBE"/>
    <w:rsid w:val="00F36455"/>
    <w:rsid w:val="00F37A7F"/>
    <w:rsid w:val="00F405B9"/>
    <w:rsid w:val="00F45770"/>
    <w:rsid w:val="00F61715"/>
    <w:rsid w:val="00F62471"/>
    <w:rsid w:val="00F72738"/>
    <w:rsid w:val="00F72743"/>
    <w:rsid w:val="00F82C17"/>
    <w:rsid w:val="00F83115"/>
    <w:rsid w:val="00F84E6A"/>
    <w:rsid w:val="00F85EC7"/>
    <w:rsid w:val="00F91D5B"/>
    <w:rsid w:val="00F97EE7"/>
    <w:rsid w:val="00FA4547"/>
    <w:rsid w:val="00FA619A"/>
    <w:rsid w:val="00FA7CFB"/>
    <w:rsid w:val="00FB3E86"/>
    <w:rsid w:val="00FB7426"/>
    <w:rsid w:val="00FC34FB"/>
    <w:rsid w:val="00FC5DDD"/>
    <w:rsid w:val="00FC7EB0"/>
    <w:rsid w:val="00FD2F03"/>
    <w:rsid w:val="00FD3987"/>
    <w:rsid w:val="00FF1CAC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42CD90"/>
  <w15:chartTrackingRefBased/>
  <w15:docId w15:val="{CEF3FD3D-1BAE-4DDA-B7D2-32B99901B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30AEE"/>
    <w:pPr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8B672D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8B672D"/>
    <w:rPr>
      <w:sz w:val="18"/>
    </w:rPr>
  </w:style>
  <w:style w:type="paragraph" w:styleId="Bezmezer">
    <w:name w:val="No Spacing"/>
    <w:link w:val="BezmezerChar"/>
    <w:uiPriority w:val="1"/>
    <w:qFormat/>
    <w:rsid w:val="00313E54"/>
    <w:pPr>
      <w:spacing w:after="0"/>
      <w:jc w:val="both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313E54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623C4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23C4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23C4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23C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23C4C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3D30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cekjos\OneDrive%20-%20Univerzita%20Karlova\2026_Opatreni%20rektora\UK-sablona-CZ-opatreni-rektora-revJ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6AD09D37B2744B28E25AE46BB5D08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EC2741-F5FF-44FE-94F9-07EEFA03CA19}"/>
      </w:docPartPr>
      <w:docPartBody>
        <w:p w:rsidR="009E060C" w:rsidRDefault="009E060C">
          <w:pPr>
            <w:pStyle w:val="16AD09D37B2744B28E25AE46BB5D08BD"/>
          </w:pPr>
          <w:r w:rsidRPr="00F0255A">
            <w:rPr>
              <w:rStyle w:val="Zstupntext"/>
              <w:sz w:val="70"/>
              <w:szCs w:val="70"/>
            </w:rPr>
            <w:t>[Název]</w:t>
          </w:r>
        </w:p>
      </w:docPartBody>
    </w:docPart>
    <w:docPart>
      <w:docPartPr>
        <w:name w:val="1BF10CECDAD64A56BBC796CA68AEE66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9FA2C02-B369-4F6D-BB94-297D6E6A1A55}"/>
      </w:docPartPr>
      <w:docPartBody>
        <w:p w:rsidR="009E060C" w:rsidRDefault="009E060C">
          <w:pPr>
            <w:pStyle w:val="1BF10CECDAD64A56BBC796CA68AEE66D"/>
          </w:pPr>
          <w:r w:rsidRPr="00920699">
            <w:rPr>
              <w:rStyle w:val="Zstupntext"/>
            </w:rPr>
            <w:t>[</w:t>
          </w:r>
          <w:r>
            <w:rPr>
              <w:rStyle w:val="Zstupntext"/>
            </w:rPr>
            <w:t>Název opatření</w:t>
          </w:r>
          <w:r w:rsidRPr="00920699">
            <w:rPr>
              <w:rStyle w:val="Zstupntext"/>
            </w:rPr>
            <w:t>]</w:t>
          </w:r>
        </w:p>
      </w:docPartBody>
    </w:docPart>
    <w:docPart>
      <w:docPartPr>
        <w:name w:val="D31A36B1AA7F486CA566DA38C4BE38E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9031A0-CBB8-4AC2-9C05-BBD9CDD70331}"/>
      </w:docPartPr>
      <w:docPartBody>
        <w:p w:rsidR="009E060C" w:rsidRDefault="009E060C">
          <w:pPr>
            <w:pStyle w:val="D31A36B1AA7F486CA566DA38C4BE38E0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D23C73ABBCAD4FB4867B644D2C539A2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658E978-2789-42A3-9274-B5876EE2DFB1}"/>
      </w:docPartPr>
      <w:docPartBody>
        <w:p w:rsidR="009E060C" w:rsidRDefault="009E060C">
          <w:pPr>
            <w:pStyle w:val="D23C73ABBCAD4FB4867B644D2C539A23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BF10E875B66741619029FC9FBF85407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4DEA5FD-DB76-4825-92EE-05D2CD3EF27A}"/>
      </w:docPartPr>
      <w:docPartBody>
        <w:p w:rsidR="009E060C" w:rsidRDefault="00B97222" w:rsidP="00B97222">
          <w:pPr>
            <w:pStyle w:val="BF10E875B66741619029FC9FBF85407B"/>
          </w:pPr>
          <w:r>
            <w:rPr>
              <w:rStyle w:val="Zstupntext"/>
            </w:rPr>
            <w:t>[Zvolte datum platnosti]</w:t>
          </w:r>
        </w:p>
      </w:docPartBody>
    </w:docPart>
    <w:docPart>
      <w:docPartPr>
        <w:name w:val="5CFABB519F85454B81AD0395BA2B791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BB76E31-0558-45D6-BBC2-D51369D01BAC}"/>
      </w:docPartPr>
      <w:docPartBody>
        <w:p w:rsidR="009E060C" w:rsidRDefault="00B97222" w:rsidP="00B97222">
          <w:pPr>
            <w:pStyle w:val="5CFABB519F85454B81AD0395BA2B7917"/>
          </w:pPr>
          <w:r>
            <w:rPr>
              <w:rStyle w:val="Zstupntext"/>
            </w:rPr>
            <w:t>[Zvolte datum účinnosti]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222"/>
    <w:rsid w:val="00035A51"/>
    <w:rsid w:val="001A2DD7"/>
    <w:rsid w:val="001D53D1"/>
    <w:rsid w:val="003B40BA"/>
    <w:rsid w:val="00407F8E"/>
    <w:rsid w:val="00483A21"/>
    <w:rsid w:val="005207A8"/>
    <w:rsid w:val="00534087"/>
    <w:rsid w:val="00552CAF"/>
    <w:rsid w:val="005F361E"/>
    <w:rsid w:val="00622207"/>
    <w:rsid w:val="00680839"/>
    <w:rsid w:val="006A3E62"/>
    <w:rsid w:val="0075021E"/>
    <w:rsid w:val="009D32C5"/>
    <w:rsid w:val="009E060C"/>
    <w:rsid w:val="00B27CB6"/>
    <w:rsid w:val="00B41DCF"/>
    <w:rsid w:val="00B97222"/>
    <w:rsid w:val="00C16327"/>
    <w:rsid w:val="00CB5DD5"/>
    <w:rsid w:val="00F246E7"/>
    <w:rsid w:val="00FB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B97222"/>
    <w:rPr>
      <w:color w:val="666666"/>
    </w:rPr>
  </w:style>
  <w:style w:type="paragraph" w:customStyle="1" w:styleId="16AD09D37B2744B28E25AE46BB5D08BD">
    <w:name w:val="16AD09D37B2744B28E25AE46BB5D08BD"/>
  </w:style>
  <w:style w:type="paragraph" w:customStyle="1" w:styleId="1BF10CECDAD64A56BBC796CA68AEE66D">
    <w:name w:val="1BF10CECDAD64A56BBC796CA68AEE66D"/>
  </w:style>
  <w:style w:type="paragraph" w:customStyle="1" w:styleId="D31A36B1AA7F486CA566DA38C4BE38E0">
    <w:name w:val="D31A36B1AA7F486CA566DA38C4BE38E0"/>
  </w:style>
  <w:style w:type="paragraph" w:customStyle="1" w:styleId="D23C73ABBCAD4FB4867B644D2C539A23">
    <w:name w:val="D23C73ABBCAD4FB4867B644D2C539A23"/>
  </w:style>
  <w:style w:type="paragraph" w:customStyle="1" w:styleId="BF10E875B66741619029FC9FBF85407B">
    <w:name w:val="BF10E875B66741619029FC9FBF85407B"/>
    <w:rsid w:val="00B97222"/>
  </w:style>
  <w:style w:type="paragraph" w:customStyle="1" w:styleId="5CFABB519F85454B81AD0395BA2B7917">
    <w:name w:val="5CFABB519F85454B81AD0395BA2B7917"/>
    <w:rsid w:val="00B972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UK-sablona-CZ-opatreni-rektora-revJB</Template>
  <TotalTime>4</TotalTime>
  <Pages>3</Pages>
  <Words>756</Words>
  <Characters>4462</Characters>
  <Application>Microsoft Office Word</Application>
  <DocSecurity>4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Opatření rektora č. 1X/2026</vt:lpstr>
    </vt:vector>
  </TitlesOfParts>
  <Company>Univerzita Karlova</Company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Opatření rektora č. 12/2026</dc:title>
  <dc:subject>Fond Junior</dc:subject>
  <dc:creator>Vacek Josef</dc:creator>
  <cp:keywords/>
  <dc:description/>
  <cp:lastModifiedBy>Jan Bárta</cp:lastModifiedBy>
  <cp:revision>2</cp:revision>
  <cp:lastPrinted>2026-03-03T08:10:00Z</cp:lastPrinted>
  <dcterms:created xsi:type="dcterms:W3CDTF">2026-03-10T16:55:00Z</dcterms:created>
  <dcterms:modified xsi:type="dcterms:W3CDTF">2026-03-10T16:55:00Z</dcterms:modified>
  <cp:category/>
</cp:coreProperties>
</file>