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92802" w14:textId="0546B89D" w:rsidR="00160C0A" w:rsidRDefault="007B1611" w:rsidP="007B1611">
      <w:pPr>
        <w:jc w:val="right"/>
      </w:pPr>
      <w:r>
        <w:t xml:space="preserve">č. j. </w:t>
      </w:r>
      <w:r w:rsidR="00B852A6">
        <w:t>UKRUK/21058/2026-1</w:t>
      </w:r>
      <w:r w:rsidR="00DC6ACE">
        <w:t>7</w:t>
      </w:r>
    </w:p>
    <w:p w14:paraId="6F00A293" w14:textId="77777777" w:rsidR="007B1611" w:rsidRPr="007B1611" w:rsidRDefault="007B1611" w:rsidP="007B1611">
      <w:pPr>
        <w:spacing w:after="3920"/>
        <w:jc w:val="left"/>
      </w:pP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50"/>
      </w:tblGrid>
      <w:tr w:rsidR="00160C0A" w14:paraId="27688BBC" w14:textId="77777777" w:rsidTr="0BFC6919">
        <w:trPr>
          <w:trHeight w:val="4360"/>
        </w:trPr>
        <w:tc>
          <w:tcPr>
            <w:tcW w:w="8050" w:type="dxa"/>
          </w:tcPr>
          <w:sdt>
            <w:sdtPr>
              <w:rPr>
                <w:sz w:val="44"/>
                <w:szCs w:val="44"/>
              </w:rPr>
              <w:alias w:val="Název"/>
              <w:tag w:val=""/>
              <w:id w:val="-279490361"/>
              <w:placeholder>
                <w:docPart w:val="9D822737254C47E7AFDA573E23DBDEC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Content>
              <w:p w14:paraId="0669D70B" w14:textId="7A217ECF" w:rsidR="00160C0A" w:rsidRPr="004B5E6A" w:rsidRDefault="00DC6ACE" w:rsidP="00AA508A">
                <w:pPr>
                  <w:pStyle w:val="Nzev"/>
                  <w:jc w:val="left"/>
                  <w:rPr>
                    <w:sz w:val="44"/>
                    <w:szCs w:val="44"/>
                  </w:rPr>
                </w:pPr>
                <w:r w:rsidRPr="00B57EEE">
                  <w:rPr>
                    <w:sz w:val="44"/>
                    <w:szCs w:val="44"/>
                  </w:rPr>
                  <w:t xml:space="preserve">Opatření rektora č. </w:t>
                </w:r>
                <w:r>
                  <w:rPr>
                    <w:sz w:val="44"/>
                    <w:szCs w:val="44"/>
                  </w:rPr>
                  <w:t>17</w:t>
                </w:r>
                <w:r w:rsidRPr="00B57EEE">
                  <w:rPr>
                    <w:sz w:val="44"/>
                    <w:szCs w:val="44"/>
                  </w:rPr>
                  <w:t>/2026</w:t>
                </w:r>
              </w:p>
            </w:sdtContent>
          </w:sdt>
          <w:p w14:paraId="256B7B5E" w14:textId="588FFCCA" w:rsidR="00160C0A" w:rsidRPr="004B5E6A" w:rsidRDefault="002E10CA" w:rsidP="00AA508A">
            <w:pPr>
              <w:pStyle w:val="Podnadpis"/>
              <w:jc w:val="left"/>
            </w:pPr>
            <w:sdt>
              <w:sdtPr>
                <w:alias w:val="Předmět"/>
                <w:tag w:val=""/>
                <w:id w:val="-1276020641"/>
                <w:placeholder>
                  <w:docPart w:val="6495F5FA052740959F639B596E8CD696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/>
              </w:sdtPr>
              <w:sdtEndPr/>
              <w:sdtContent>
                <w:r w:rsidR="00F333AB" w:rsidRPr="00B852A6">
                  <w:t xml:space="preserve">Pravidla </w:t>
                </w:r>
                <w:r w:rsidR="00F333AB">
                  <w:t xml:space="preserve">pro </w:t>
                </w:r>
                <w:r w:rsidR="00F333AB" w:rsidRPr="00B852A6">
                  <w:t>podávání ERC grantů na Univerzitě Karlově</w:t>
                </w:r>
              </w:sdtContent>
            </w:sdt>
          </w:p>
        </w:tc>
      </w:tr>
      <w:tr w:rsidR="005B7D61" w14:paraId="011E42A3" w14:textId="77777777" w:rsidTr="0BFC6919">
        <w:trPr>
          <w:trHeight w:val="3645"/>
        </w:trPr>
        <w:tc>
          <w:tcPr>
            <w:tcW w:w="8050" w:type="dxa"/>
            <w:vAlign w:val="bottom"/>
          </w:tcPr>
          <w:p w14:paraId="4B9D1A4D" w14:textId="77777777" w:rsidR="00B852A6" w:rsidRPr="00A00C5C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K provedení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>
              <w:t>–</w:t>
            </w:r>
          </w:p>
          <w:p w14:paraId="6506DD9A" w14:textId="77777777" w:rsidR="00B852A6" w:rsidRPr="00346D44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537050C9" w14:textId="77777777" w:rsidR="00B852A6" w:rsidRPr="00A00C5C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Garant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>
              <w:t>prorektor pro vědeckou a tvůrčí činnost</w:t>
            </w:r>
          </w:p>
          <w:p w14:paraId="16D801D1" w14:textId="77777777" w:rsidR="00B852A6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77CA7DBF" w14:textId="77777777" w:rsidR="00B852A6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Odpovědný gestor</w:t>
            </w:r>
            <w:r w:rsidRPr="00A00C5C">
              <w:rPr>
                <w:b/>
                <w:bCs/>
              </w:rPr>
              <w:t>:</w:t>
            </w:r>
            <w:r w:rsidRPr="00A00C5C">
              <w:tab/>
            </w:r>
            <w:r>
              <w:t>Odbor pro vědu a výzkum rektorátu</w:t>
            </w:r>
          </w:p>
          <w:p w14:paraId="2E470BE3" w14:textId="77777777" w:rsidR="00B852A6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769FD4E9" w14:textId="1145D25C" w:rsidR="00B852A6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 w:rsidRPr="00DC6ACE">
              <w:rPr>
                <w:b/>
                <w:bCs/>
              </w:rPr>
              <w:t>Platnost:</w:t>
            </w:r>
            <w:r w:rsidRPr="00DC6ACE">
              <w:tab/>
            </w:r>
            <w:sdt>
              <w:sdtPr>
                <w:id w:val="-247114478"/>
                <w:placeholder>
                  <w:docPart w:val="1D14D58CF25E4354BF967A422465A83F"/>
                </w:placeholder>
                <w:date w:fullDate="2026-04-09T00:00:00Z"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 w:rsidR="00DC6ACE">
                  <w:t>9. dubna 2026</w:t>
                </w:r>
              </w:sdtContent>
            </w:sdt>
          </w:p>
          <w:p w14:paraId="6CB7D97D" w14:textId="77777777" w:rsidR="00B852A6" w:rsidRDefault="00B852A6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</w:p>
          <w:p w14:paraId="641F9182" w14:textId="365B3175" w:rsidR="00B852A6" w:rsidRDefault="65739EBE" w:rsidP="00B852A6">
            <w:pPr>
              <w:pStyle w:val="Bezmezer"/>
              <w:tabs>
                <w:tab w:val="left" w:pos="2268"/>
              </w:tabs>
              <w:ind w:left="2268" w:hanging="2268"/>
              <w:jc w:val="left"/>
            </w:pPr>
            <w:r>
              <w:rPr>
                <w:b/>
                <w:bCs/>
              </w:rPr>
              <w:t>Účinnost</w:t>
            </w:r>
            <w:r w:rsidRPr="00A00C5C">
              <w:rPr>
                <w:b/>
                <w:bCs/>
              </w:rPr>
              <w:t>:</w:t>
            </w:r>
            <w:r w:rsidR="00B852A6" w:rsidRPr="00A00C5C">
              <w:tab/>
            </w:r>
            <w:sdt>
              <w:sdtPr>
                <w:id w:val="1855447682"/>
                <w:placeholder>
                  <w:docPart w:val="7AAC8444F9534D54952CD2E751DC45BB"/>
                </w:placeholder>
                <w:date w:fullDate="2026-04-13T00:00:00Z">
                  <w:dateFormat w:val="d. MMMM yyyy"/>
                  <w:lid w:val="cs-CZ"/>
                  <w:storeMappedDataAs w:val="dateTime"/>
                  <w:calendar w:val="gregorian"/>
                </w:date>
              </w:sdtPr>
              <w:sdtEndPr/>
              <w:sdtContent>
                <w:r w:rsidR="3F9DE49C">
                  <w:t>13. dubna 2026</w:t>
                </w:r>
              </w:sdtContent>
            </w:sdt>
          </w:p>
          <w:p w14:paraId="4CEED2EA" w14:textId="77777777" w:rsidR="007B1611" w:rsidRDefault="007B1611" w:rsidP="00623C4C">
            <w:pPr>
              <w:pStyle w:val="Bezmezer"/>
              <w:tabs>
                <w:tab w:val="left" w:pos="2268"/>
              </w:tabs>
              <w:jc w:val="left"/>
            </w:pPr>
          </w:p>
        </w:tc>
      </w:tr>
    </w:tbl>
    <w:p w14:paraId="00EF22B6" w14:textId="77777777" w:rsidR="00160C0A" w:rsidRDefault="00160C0A" w:rsidP="00425DF0">
      <w:pPr>
        <w:jc w:val="center"/>
      </w:pPr>
    </w:p>
    <w:p w14:paraId="3A46650B" w14:textId="5BCAA84F" w:rsidR="00B852A6" w:rsidRPr="00623C4C" w:rsidRDefault="00EA217B" w:rsidP="00B852A6">
      <w:pPr>
        <w:spacing w:after="480"/>
        <w:jc w:val="center"/>
        <w:rPr>
          <w:b/>
          <w:bCs/>
          <w:sz w:val="28"/>
          <w:szCs w:val="28"/>
        </w:rPr>
      </w:pPr>
      <w:r>
        <w:br w:type="page"/>
      </w:r>
      <w:r w:rsidR="00B852A6" w:rsidRPr="404F8A96">
        <w:rPr>
          <w:b/>
          <w:bCs/>
          <w:sz w:val="28"/>
          <w:szCs w:val="28"/>
        </w:rPr>
        <w:lastRenderedPageBreak/>
        <w:t>P</w:t>
      </w:r>
      <w:r w:rsidR="5B04622B" w:rsidRPr="404F8A96">
        <w:rPr>
          <w:b/>
          <w:bCs/>
          <w:sz w:val="28"/>
          <w:szCs w:val="28"/>
        </w:rPr>
        <w:t xml:space="preserve">ravidla </w:t>
      </w:r>
      <w:r w:rsidR="280CBEF8" w:rsidRPr="404F8A96">
        <w:rPr>
          <w:b/>
          <w:bCs/>
          <w:sz w:val="28"/>
          <w:szCs w:val="28"/>
        </w:rPr>
        <w:t>pro</w:t>
      </w:r>
      <w:r w:rsidR="00B852A6" w:rsidRPr="00B852A6">
        <w:rPr>
          <w:b/>
          <w:bCs/>
          <w:sz w:val="28"/>
          <w:szCs w:val="28"/>
        </w:rPr>
        <w:t xml:space="preserve"> podávání </w:t>
      </w:r>
      <w:r w:rsidR="00570DBE" w:rsidRPr="00B852A6">
        <w:rPr>
          <w:b/>
          <w:bCs/>
          <w:sz w:val="28"/>
          <w:szCs w:val="28"/>
        </w:rPr>
        <w:t>ERC</w:t>
      </w:r>
      <w:r w:rsidR="00CA3F5A">
        <w:rPr>
          <w:b/>
          <w:bCs/>
          <w:sz w:val="28"/>
          <w:szCs w:val="28"/>
        </w:rPr>
        <w:t xml:space="preserve"> grantů</w:t>
      </w:r>
      <w:r w:rsidR="00B852A6" w:rsidRPr="00B852A6">
        <w:rPr>
          <w:b/>
          <w:bCs/>
          <w:sz w:val="28"/>
          <w:szCs w:val="28"/>
        </w:rPr>
        <w:t xml:space="preserve"> na Univerzitě Karlově</w:t>
      </w:r>
    </w:p>
    <w:p w14:paraId="399F17CF" w14:textId="77777777" w:rsidR="00B852A6" w:rsidRDefault="00B852A6" w:rsidP="00B852A6">
      <w:pPr>
        <w:pStyle w:val="Bezmezer"/>
        <w:keepNext/>
        <w:jc w:val="center"/>
      </w:pPr>
      <w:r>
        <w:t>Čl. 1</w:t>
      </w:r>
    </w:p>
    <w:p w14:paraId="27613E9C" w14:textId="77777777" w:rsidR="00B852A6" w:rsidRPr="00425DF0" w:rsidRDefault="00B852A6" w:rsidP="00B852A6">
      <w:pPr>
        <w:pStyle w:val="Bezmezer"/>
        <w:keepNext/>
        <w:jc w:val="center"/>
        <w:rPr>
          <w:b/>
          <w:bCs/>
        </w:rPr>
      </w:pPr>
      <w:r w:rsidRPr="00425DF0">
        <w:rPr>
          <w:b/>
          <w:bCs/>
        </w:rPr>
        <w:t>Úvodní ustanovení</w:t>
      </w:r>
    </w:p>
    <w:p w14:paraId="58ABBB6A" w14:textId="3C0AF481" w:rsidR="00B852A6" w:rsidRPr="0082579D" w:rsidRDefault="00B852A6" w:rsidP="00B852A6">
      <w:pPr>
        <w:pStyle w:val="Odstavecseseznamem"/>
        <w:numPr>
          <w:ilvl w:val="0"/>
          <w:numId w:val="29"/>
        </w:numPr>
        <w:ind w:left="426" w:hanging="426"/>
      </w:pPr>
      <w:r>
        <w:t xml:space="preserve">Cílem tohoto opatření je stanovit pravidla pro podávání </w:t>
      </w:r>
      <w:r w:rsidR="525EE2E0">
        <w:t xml:space="preserve">projektových </w:t>
      </w:r>
      <w:r>
        <w:t>žádostí o granty Evropské výzkumné rady (dále jen „ERC grant“) a pravidla pro vyplácení finanční podpory za podání vysoce kvalitních</w:t>
      </w:r>
      <w:r w:rsidR="699A67DF">
        <w:t xml:space="preserve"> projektových</w:t>
      </w:r>
      <w:r>
        <w:t xml:space="preserve"> žádostí o ERC grant na Univerzitě Karlově (dále jen „univerzita“).</w:t>
      </w:r>
    </w:p>
    <w:p w14:paraId="4F41BC0E" w14:textId="008E04CE" w:rsidR="00B852A6" w:rsidRDefault="00B852A6" w:rsidP="00B852A6">
      <w:pPr>
        <w:pStyle w:val="Odstavecseseznamem"/>
        <w:numPr>
          <w:ilvl w:val="0"/>
          <w:numId w:val="29"/>
        </w:numPr>
        <w:ind w:left="426" w:hanging="426"/>
      </w:pPr>
      <w:r w:rsidRPr="0082579D">
        <w:t xml:space="preserve">Podpora je </w:t>
      </w:r>
      <w:r w:rsidR="00BE6192">
        <w:t>financována</w:t>
      </w:r>
      <w:r w:rsidRPr="0082579D">
        <w:t xml:space="preserve"> ze zdrojů vyčleněných univerzitou v rámci Rozpisu neinvestičních příspěvků a dotací na Univerzitě Karlově v souladu se Strategickým záměrem Univerzity Karlovy.</w:t>
      </w:r>
    </w:p>
    <w:p w14:paraId="445FFE48" w14:textId="77777777" w:rsidR="00DC6ACE" w:rsidRPr="0082579D" w:rsidRDefault="00DC6ACE" w:rsidP="00DC6ACE">
      <w:pPr>
        <w:spacing w:after="0"/>
      </w:pPr>
    </w:p>
    <w:p w14:paraId="27D84A2A" w14:textId="77777777" w:rsidR="00B852A6" w:rsidRDefault="00B852A6" w:rsidP="00B852A6">
      <w:pPr>
        <w:pStyle w:val="Bezmezer"/>
        <w:keepNext/>
        <w:jc w:val="center"/>
      </w:pPr>
      <w:r>
        <w:t>Čl. 2</w:t>
      </w:r>
    </w:p>
    <w:p w14:paraId="2FA2085F" w14:textId="77777777" w:rsidR="00B852A6" w:rsidRDefault="00B852A6" w:rsidP="00B852A6">
      <w:pPr>
        <w:pStyle w:val="Bezmezer"/>
        <w:keepNext/>
        <w:jc w:val="center"/>
      </w:pPr>
      <w:r>
        <w:rPr>
          <w:b/>
          <w:bCs/>
        </w:rPr>
        <w:t>Postup před podáním žádosti o ERC grant</w:t>
      </w:r>
    </w:p>
    <w:p w14:paraId="7627F98D" w14:textId="3DB169E1" w:rsidR="00B852A6" w:rsidRDefault="65739EBE" w:rsidP="00B852A6">
      <w:pPr>
        <w:pStyle w:val="Odstavecseseznamem"/>
        <w:numPr>
          <w:ilvl w:val="0"/>
          <w:numId w:val="36"/>
        </w:numPr>
        <w:ind w:left="426" w:hanging="426"/>
      </w:pPr>
      <w:r>
        <w:t xml:space="preserve">Před podáním </w:t>
      </w:r>
      <w:r w:rsidR="54AE036D">
        <w:t xml:space="preserve">projektové </w:t>
      </w:r>
      <w:r>
        <w:t xml:space="preserve">žádosti o ERC grant ve Funding and Tenders portálu Evropské unie informuje žadatel Odbor pro vědu a výzkum rektorátu univerzity o záměru </w:t>
      </w:r>
      <w:r w:rsidR="6A104A69">
        <w:t xml:space="preserve">tuto </w:t>
      </w:r>
      <w:r>
        <w:t>žádost podat</w:t>
      </w:r>
      <w:r w:rsidR="40A46BCF">
        <w:t xml:space="preserve"> nejméně </w:t>
      </w:r>
      <w:r w:rsidR="1D157A3D">
        <w:t>1 měsíc před uzávěrkou dané výzvy</w:t>
      </w:r>
      <w:r>
        <w:t>, a</w:t>
      </w:r>
      <w:r w:rsidR="74DD86E1">
        <w:t> </w:t>
      </w:r>
      <w:r>
        <w:t>to prostřednictvím pracoviště součásti univerzity, které má ve své gesci oblast vědy a</w:t>
      </w:r>
      <w:r w:rsidR="74DD86E1">
        <w:t> </w:t>
      </w:r>
      <w:r>
        <w:t xml:space="preserve">výzkumu. Žadatel současně </w:t>
      </w:r>
      <w:r w:rsidR="0D5FD2A0">
        <w:t>musí udělit</w:t>
      </w:r>
      <w:r>
        <w:t xml:space="preserve"> přístup k podávané projektové žádosti ve Funding and Tenders portálu univerzitnímu konzultantovi pro ERC.</w:t>
      </w:r>
    </w:p>
    <w:p w14:paraId="6CCB3632" w14:textId="2305C4A7" w:rsidR="00B852A6" w:rsidRDefault="00B852A6" w:rsidP="00B852A6">
      <w:pPr>
        <w:pStyle w:val="Odstavecseseznamem"/>
        <w:numPr>
          <w:ilvl w:val="0"/>
          <w:numId w:val="36"/>
        </w:numPr>
        <w:ind w:left="426" w:hanging="426"/>
      </w:pPr>
      <w:r>
        <w:t>Podání žádosti o vystavení Host Institution Letter, který je povinnou součástí podané projektové dokumentace, nevylučuje další úpravy projektu. Host Institution Letter podepisuje ten, kdo stojí v čele součásti univerzity.</w:t>
      </w:r>
    </w:p>
    <w:p w14:paraId="58699288" w14:textId="4721C7CD" w:rsidR="00AA5831" w:rsidRDefault="00AA5831" w:rsidP="00B852A6">
      <w:pPr>
        <w:pStyle w:val="Odstavecseseznamem"/>
        <w:numPr>
          <w:ilvl w:val="0"/>
          <w:numId w:val="36"/>
        </w:numPr>
        <w:ind w:left="426" w:hanging="426"/>
      </w:pPr>
      <w:r>
        <w:t xml:space="preserve">V případě zájmu o zpětnou vazbu ze strany univerzitního konzultanta pro ERC zašle žadatel projektovou žádost o ERC grant obsahující části B1 i B2 elektronicky na adresu </w:t>
      </w:r>
      <w:r w:rsidRPr="00DC6ACE">
        <w:t>ec@cuni.cz</w:t>
      </w:r>
      <w:r>
        <w:t>, a</w:t>
      </w:r>
      <w:r w:rsidR="00BF1435">
        <w:t> </w:t>
      </w:r>
      <w:r>
        <w:t>to nejméně 1 měsíc před uzávěrkou dané výzvy; na později zaslané žádosti nemusí být brán zřetel.</w:t>
      </w:r>
    </w:p>
    <w:p w14:paraId="5D2D2A6D" w14:textId="77777777" w:rsidR="00DC6ACE" w:rsidRDefault="00DC6ACE" w:rsidP="00DC6ACE">
      <w:pPr>
        <w:spacing w:after="0"/>
      </w:pPr>
    </w:p>
    <w:p w14:paraId="4AEB0836" w14:textId="77777777" w:rsidR="00B852A6" w:rsidRPr="00425DF0" w:rsidRDefault="00B852A6" w:rsidP="00B852A6">
      <w:pPr>
        <w:pStyle w:val="Bezmezer"/>
        <w:keepNext/>
        <w:jc w:val="center"/>
      </w:pPr>
      <w:r w:rsidRPr="00425DF0">
        <w:t xml:space="preserve">Čl. </w:t>
      </w:r>
      <w:r>
        <w:t>3</w:t>
      </w:r>
    </w:p>
    <w:p w14:paraId="35A6D6C2" w14:textId="77777777" w:rsidR="00B852A6" w:rsidRDefault="00B852A6" w:rsidP="00B852A6">
      <w:pPr>
        <w:pStyle w:val="Bezmezer"/>
        <w:keepNext/>
        <w:jc w:val="center"/>
        <w:rPr>
          <w:b/>
          <w:bCs/>
        </w:rPr>
      </w:pPr>
      <w:r>
        <w:rPr>
          <w:b/>
          <w:bCs/>
        </w:rPr>
        <w:t>Žádost o přiznání podpory</w:t>
      </w:r>
    </w:p>
    <w:p w14:paraId="5C89B3D4" w14:textId="5948915C" w:rsidR="00B852A6" w:rsidRPr="00CB4C36" w:rsidRDefault="00B852A6" w:rsidP="00B852A6">
      <w:pPr>
        <w:pStyle w:val="Odstavecseseznamem"/>
        <w:numPr>
          <w:ilvl w:val="0"/>
          <w:numId w:val="41"/>
        </w:numPr>
        <w:ind w:left="426" w:hanging="426"/>
      </w:pPr>
      <w:r>
        <w:t>Žádost o přiznání podpory může podat žadatel o grant ERC, který v souladu s</w:t>
      </w:r>
      <w:r w:rsidR="00DC6ACE">
        <w:t> </w:t>
      </w:r>
      <w:r>
        <w:t>čl</w:t>
      </w:r>
      <w:r w:rsidR="00DC6ACE">
        <w:t>.</w:t>
      </w:r>
      <w:r>
        <w:t xml:space="preserve"> 2 </w:t>
      </w:r>
      <w:r w:rsidR="005A19E9">
        <w:t>odst</w:t>
      </w:r>
      <w:r w:rsidR="00DC6ACE">
        <w:t>.</w:t>
      </w:r>
      <w:r w:rsidR="005A19E9">
        <w:t xml:space="preserve"> 1 informoval </w:t>
      </w:r>
      <w:r w:rsidR="00ED1A69">
        <w:t>Odbor pro vědu a výzkum rektorátu univerzity o záměru podat projektovou žádost</w:t>
      </w:r>
      <w:r w:rsidR="00652FED">
        <w:t xml:space="preserve"> o ERC grant</w:t>
      </w:r>
      <w:r w:rsidR="00DC6ACE">
        <w:t>,</w:t>
      </w:r>
      <w:r w:rsidR="00652FED">
        <w:t xml:space="preserve"> </w:t>
      </w:r>
      <w:r w:rsidR="007E180F">
        <w:t xml:space="preserve">udělil přístup </w:t>
      </w:r>
      <w:r w:rsidR="00C80A63">
        <w:t xml:space="preserve">k podávané projektové žádosti univerzitnímu </w:t>
      </w:r>
      <w:r w:rsidR="00092CA9">
        <w:t>konzultantovi pro ERC</w:t>
      </w:r>
      <w:r>
        <w:t xml:space="preserve"> a je v době podání žádosti o poskytnutí podpory akademickým nebo vědeckým pracovníkem univerzity.</w:t>
      </w:r>
    </w:p>
    <w:p w14:paraId="29C4C6AD" w14:textId="6A39911D" w:rsidR="00B852A6" w:rsidRPr="00CB4C36" w:rsidRDefault="00B852A6" w:rsidP="00B852A6">
      <w:pPr>
        <w:pStyle w:val="Odstavecseseznamem"/>
        <w:numPr>
          <w:ilvl w:val="0"/>
          <w:numId w:val="41"/>
        </w:numPr>
        <w:ind w:left="426" w:hanging="426"/>
      </w:pPr>
      <w:r>
        <w:t xml:space="preserve">Žádosti o přiznání podpory mohou být předkládány po podání </w:t>
      </w:r>
      <w:r w:rsidR="3EADFB87">
        <w:t xml:space="preserve">projektové </w:t>
      </w:r>
      <w:r>
        <w:t xml:space="preserve">žádosti o ERC grant průběžně, nejpozději však k 30. září následujícímu po dni podání </w:t>
      </w:r>
      <w:r w:rsidR="078E0104">
        <w:t xml:space="preserve">projektové </w:t>
      </w:r>
      <w:r>
        <w:t>žádosti o ERC grant. Žádost o přiznání podpory se podává elektronicky na adresu</w:t>
      </w:r>
      <w:r w:rsidR="00434429">
        <w:t xml:space="preserve"> ec@cuni.cz</w:t>
      </w:r>
      <w:r>
        <w:t>.</w:t>
      </w:r>
    </w:p>
    <w:p w14:paraId="7D069B95" w14:textId="77777777" w:rsidR="00B852A6" w:rsidRPr="00CB4C36" w:rsidRDefault="00B852A6" w:rsidP="00B852A6">
      <w:pPr>
        <w:pStyle w:val="Odstavecseseznamem"/>
        <w:numPr>
          <w:ilvl w:val="0"/>
          <w:numId w:val="41"/>
        </w:numPr>
        <w:ind w:left="426" w:hanging="426"/>
      </w:pPr>
      <w:r w:rsidRPr="00CB4C36">
        <w:t>Žádost o přiznání podpory musí obsahovat:</w:t>
      </w:r>
    </w:p>
    <w:p w14:paraId="018BA0F0" w14:textId="77777777" w:rsidR="00B852A6" w:rsidRPr="00CB4C36" w:rsidRDefault="00B852A6" w:rsidP="00B852A6">
      <w:pPr>
        <w:pStyle w:val="Odstavecseseznamem"/>
        <w:numPr>
          <w:ilvl w:val="1"/>
          <w:numId w:val="41"/>
        </w:numPr>
        <w:ind w:left="851" w:hanging="284"/>
      </w:pPr>
      <w:r w:rsidRPr="00CB4C36">
        <w:t>identifikaci žadatele,</w:t>
      </w:r>
    </w:p>
    <w:p w14:paraId="64A9C9C3" w14:textId="5AF6533B" w:rsidR="00B852A6" w:rsidRPr="00CB4C36" w:rsidRDefault="00B852A6" w:rsidP="00B852A6">
      <w:pPr>
        <w:pStyle w:val="Odstavecseseznamem"/>
        <w:numPr>
          <w:ilvl w:val="1"/>
          <w:numId w:val="41"/>
        </w:numPr>
        <w:ind w:left="851" w:hanging="284"/>
      </w:pPr>
      <w:r w:rsidRPr="00CB4C36">
        <w:t xml:space="preserve">kategorii ERC grantu, ve které </w:t>
      </w:r>
      <w:r w:rsidR="00DC6ACE">
        <w:t xml:space="preserve">byla </w:t>
      </w:r>
      <w:r w:rsidRPr="00CB4C36">
        <w:t>pod</w:t>
      </w:r>
      <w:r w:rsidR="00DC6ACE">
        <w:t>ána</w:t>
      </w:r>
      <w:r w:rsidRPr="00CB4C36">
        <w:t xml:space="preserve"> </w:t>
      </w:r>
      <w:r w:rsidR="4364F92C">
        <w:t>projektov</w:t>
      </w:r>
      <w:r w:rsidR="00DC6ACE">
        <w:t>á</w:t>
      </w:r>
      <w:r w:rsidR="4364F92C">
        <w:t xml:space="preserve"> </w:t>
      </w:r>
      <w:r w:rsidRPr="00CB4C36">
        <w:t>žádost, a</w:t>
      </w:r>
    </w:p>
    <w:p w14:paraId="60AE2EFB" w14:textId="18E2DF8D" w:rsidR="00B852A6" w:rsidRDefault="00B852A6" w:rsidP="00B852A6">
      <w:pPr>
        <w:pStyle w:val="Odstavecseseznamem"/>
        <w:numPr>
          <w:ilvl w:val="1"/>
          <w:numId w:val="41"/>
        </w:numPr>
        <w:ind w:left="851" w:hanging="284"/>
      </w:pPr>
      <w:r w:rsidRPr="00CB4C36">
        <w:t xml:space="preserve">datum podání </w:t>
      </w:r>
      <w:r w:rsidR="056F2230">
        <w:t xml:space="preserve">projektové </w:t>
      </w:r>
      <w:r w:rsidRPr="00CB4C36">
        <w:t>žádosti.</w:t>
      </w:r>
    </w:p>
    <w:p w14:paraId="7680E189" w14:textId="77777777" w:rsidR="00DC6ACE" w:rsidRPr="00CB4C36" w:rsidRDefault="00DC6ACE" w:rsidP="00DC6ACE">
      <w:pPr>
        <w:spacing w:after="0"/>
      </w:pPr>
    </w:p>
    <w:p w14:paraId="154D4321" w14:textId="77777777" w:rsidR="00B852A6" w:rsidRDefault="00B852A6" w:rsidP="00B852A6">
      <w:pPr>
        <w:pStyle w:val="Bezmezer"/>
        <w:keepNext/>
        <w:jc w:val="center"/>
      </w:pPr>
      <w:r>
        <w:t>Čl. 4</w:t>
      </w:r>
    </w:p>
    <w:p w14:paraId="50150AB3" w14:textId="77777777" w:rsidR="00B852A6" w:rsidRDefault="00B852A6" w:rsidP="00B852A6">
      <w:pPr>
        <w:pStyle w:val="Bezmezer"/>
        <w:keepNext/>
        <w:jc w:val="center"/>
      </w:pPr>
      <w:r>
        <w:rPr>
          <w:b/>
          <w:bCs/>
        </w:rPr>
        <w:t>Přiznání podpory</w:t>
      </w:r>
    </w:p>
    <w:p w14:paraId="52485A54" w14:textId="47306EF4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>
        <w:t>O žádosti o přiznání podpory a její výši rozhoduje prorektor pro vědeckou a tvůrčí činnost</w:t>
      </w:r>
      <w:r w:rsidR="00047984">
        <w:t xml:space="preserve"> do 1.</w:t>
      </w:r>
      <w:r w:rsidR="00BF1435">
        <w:t> </w:t>
      </w:r>
      <w:r w:rsidR="00047984">
        <w:t xml:space="preserve">prosince </w:t>
      </w:r>
      <w:r w:rsidR="00376F36">
        <w:t>roku, ve kterém došlo k vyhodnocení projektové žádosti o ERC grant</w:t>
      </w:r>
      <w:r>
        <w:t>.</w:t>
      </w:r>
    </w:p>
    <w:p w14:paraId="102967BD" w14:textId="23272AFF" w:rsidR="00A86CCC" w:rsidRDefault="5D5676FF" w:rsidP="00B852A6">
      <w:pPr>
        <w:pStyle w:val="Odstavecseseznamem"/>
        <w:numPr>
          <w:ilvl w:val="0"/>
          <w:numId w:val="37"/>
        </w:numPr>
        <w:ind w:left="426" w:hanging="426"/>
      </w:pPr>
      <w:r>
        <w:lastRenderedPageBreak/>
        <w:t>Podpora za podání žádosti o ERC grant se přiznává součásti univerzity, na níž je žadatel jako zaměstnanec univerzity zařazen. Tato součást po projednání s žadatelem rozhodne o způsobu využití přiznané podpory jako odměny či jiným způsobem.</w:t>
      </w:r>
    </w:p>
    <w:p w14:paraId="3CBE3889" w14:textId="68684045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>
        <w:t>Výše podpory se stanovuje jako maximální částka, kterou je možné poskytnout, a to v závislosti na objemu přidělených prostředků v rámci Rozpisu neinvestičních příspěvků a dotací na Univerzitě Karlově. Výše podpory se stanovuje dle typu ERC grantu a dosaženého hodnocení.</w:t>
      </w:r>
    </w:p>
    <w:p w14:paraId="688BA873" w14:textId="77777777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 w:rsidRPr="00BB295D">
        <w:t>V případě žádosti o ERC grant Starting, Consolidator a Advanced se za hodnocení</w:t>
      </w:r>
    </w:p>
    <w:p w14:paraId="50CA24F5" w14:textId="77777777" w:rsidR="00B852A6" w:rsidRDefault="00B852A6" w:rsidP="00B852A6">
      <w:pPr>
        <w:pStyle w:val="Odstavecseseznamem"/>
        <w:numPr>
          <w:ilvl w:val="0"/>
          <w:numId w:val="38"/>
        </w:numPr>
        <w:ind w:left="851" w:hanging="284"/>
      </w:pPr>
      <w:r>
        <w:t>„A invited“ v prvním kole hodnocení přiznává podpora ve výši až 100 000 Kč,</w:t>
      </w:r>
    </w:p>
    <w:p w14:paraId="75F8BB65" w14:textId="77777777" w:rsidR="00B852A6" w:rsidRDefault="00B852A6" w:rsidP="00B852A6">
      <w:pPr>
        <w:pStyle w:val="Odstavecseseznamem"/>
        <w:numPr>
          <w:ilvl w:val="0"/>
          <w:numId w:val="38"/>
        </w:numPr>
        <w:ind w:left="851" w:hanging="284"/>
      </w:pPr>
      <w:r>
        <w:t>„A not invited“ v prvním kole hodnocení přiznává podpora ve výši až 50 000 Kč,</w:t>
      </w:r>
    </w:p>
    <w:p w14:paraId="6239FD36" w14:textId="77777777" w:rsidR="00B852A6" w:rsidRDefault="00B852A6" w:rsidP="00B852A6">
      <w:pPr>
        <w:pStyle w:val="Odstavecseseznamem"/>
        <w:numPr>
          <w:ilvl w:val="0"/>
          <w:numId w:val="38"/>
        </w:numPr>
        <w:ind w:left="851" w:hanging="284"/>
      </w:pPr>
      <w:r>
        <w:t>„B“ v prvním kole hodnocení přiznává podpora ve výši až 25 000 Kč, nebo</w:t>
      </w:r>
    </w:p>
    <w:p w14:paraId="65B3F3A1" w14:textId="77777777" w:rsidR="00B852A6" w:rsidRDefault="00B852A6" w:rsidP="00B852A6">
      <w:pPr>
        <w:pStyle w:val="Odstavecseseznamem"/>
        <w:numPr>
          <w:ilvl w:val="0"/>
          <w:numId w:val="38"/>
        </w:numPr>
        <w:ind w:left="851" w:hanging="284"/>
      </w:pPr>
      <w:r>
        <w:t>„C“ v prvním kole hodnocení podpora nepřiznává.</w:t>
      </w:r>
    </w:p>
    <w:p w14:paraId="439660B9" w14:textId="77777777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 w:rsidRPr="00BB295D">
        <w:t>V případě žádosti o ERC grant Plus se za hodnocení</w:t>
      </w:r>
    </w:p>
    <w:p w14:paraId="7B096EFF" w14:textId="77777777" w:rsidR="00B852A6" w:rsidRDefault="00B852A6" w:rsidP="00B852A6">
      <w:pPr>
        <w:pStyle w:val="Odstavecseseznamem"/>
        <w:numPr>
          <w:ilvl w:val="0"/>
          <w:numId w:val="39"/>
        </w:numPr>
        <w:ind w:left="851" w:hanging="284"/>
      </w:pPr>
      <w:r>
        <w:t>„Retained“ v prvním kole hodnocení přiznává podpora ve výši až 100 000 Kč, nebo</w:t>
      </w:r>
    </w:p>
    <w:p w14:paraId="33F42C04" w14:textId="77777777" w:rsidR="00B852A6" w:rsidRDefault="00B852A6" w:rsidP="00B852A6">
      <w:pPr>
        <w:pStyle w:val="Odstavecseseznamem"/>
        <w:numPr>
          <w:ilvl w:val="0"/>
          <w:numId w:val="39"/>
        </w:numPr>
        <w:ind w:left="851" w:hanging="284"/>
      </w:pPr>
      <w:r>
        <w:t>„Not retained“ v prvním kole hodnocení přiznává podpora ve výši až 25 000 Kč.</w:t>
      </w:r>
    </w:p>
    <w:p w14:paraId="39496733" w14:textId="77777777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 w:rsidRPr="00BB295D">
        <w:t>V případě žádosti o ERC grant Synergy se za hodnocení</w:t>
      </w:r>
    </w:p>
    <w:p w14:paraId="5008EFE2" w14:textId="77777777" w:rsidR="00B852A6" w:rsidRPr="00DC309F" w:rsidRDefault="00B852A6" w:rsidP="00B852A6">
      <w:pPr>
        <w:pStyle w:val="Odstavecseseznamem"/>
        <w:numPr>
          <w:ilvl w:val="0"/>
          <w:numId w:val="40"/>
        </w:numPr>
        <w:ind w:left="851" w:hanging="284"/>
      </w:pPr>
      <w:r w:rsidRPr="00DC309F">
        <w:t>„A invited“ v prvním kole hodnocení přiznává podpora ve výši</w:t>
      </w:r>
      <w:r>
        <w:t xml:space="preserve"> až</w:t>
      </w:r>
      <w:r w:rsidRPr="00DC309F">
        <w:t xml:space="preserve"> 50 000 Kč,</w:t>
      </w:r>
    </w:p>
    <w:p w14:paraId="01E7A193" w14:textId="77777777" w:rsidR="00B852A6" w:rsidRPr="00DC309F" w:rsidRDefault="00B852A6" w:rsidP="00B852A6">
      <w:pPr>
        <w:pStyle w:val="Odstavecseseznamem"/>
        <w:numPr>
          <w:ilvl w:val="0"/>
          <w:numId w:val="40"/>
        </w:numPr>
        <w:ind w:left="851" w:hanging="284"/>
      </w:pPr>
      <w:r w:rsidRPr="00DC309F">
        <w:t>„A not invited“ v prvním kole hodnocení přiznává podpora ve výši</w:t>
      </w:r>
      <w:r>
        <w:t xml:space="preserve"> až</w:t>
      </w:r>
      <w:r w:rsidRPr="00DC309F">
        <w:t xml:space="preserve"> 50 000 Kč,</w:t>
      </w:r>
    </w:p>
    <w:p w14:paraId="2E2E2A2B" w14:textId="77777777" w:rsidR="00B852A6" w:rsidRPr="00DC309F" w:rsidRDefault="00B852A6" w:rsidP="00B852A6">
      <w:pPr>
        <w:pStyle w:val="Odstavecseseznamem"/>
        <w:numPr>
          <w:ilvl w:val="0"/>
          <w:numId w:val="40"/>
        </w:numPr>
        <w:ind w:left="851" w:hanging="284"/>
      </w:pPr>
      <w:r w:rsidRPr="00DC309F">
        <w:t xml:space="preserve">„B“ v prvním kole hodnocení přiznává podpora ve výši </w:t>
      </w:r>
      <w:r>
        <w:t xml:space="preserve">až </w:t>
      </w:r>
      <w:r w:rsidRPr="00DC309F">
        <w:t>25 000 Kč,</w:t>
      </w:r>
    </w:p>
    <w:p w14:paraId="3C147C14" w14:textId="027692DA" w:rsidR="00B852A6" w:rsidRPr="00DC309F" w:rsidRDefault="00B852A6" w:rsidP="00B852A6">
      <w:pPr>
        <w:pStyle w:val="Odstavecseseznamem"/>
        <w:numPr>
          <w:ilvl w:val="0"/>
          <w:numId w:val="40"/>
        </w:numPr>
        <w:ind w:left="851" w:hanging="284"/>
      </w:pPr>
      <w:r w:rsidRPr="00DC309F">
        <w:t xml:space="preserve">„C“ v prvním kole hodnocení podpora </w:t>
      </w:r>
      <w:r>
        <w:t>nepřiznává</w:t>
      </w:r>
      <w:r w:rsidRPr="00DC309F">
        <w:t xml:space="preserve">, </w:t>
      </w:r>
    </w:p>
    <w:p w14:paraId="29FD71D8" w14:textId="19EC6B5F" w:rsidR="00B852A6" w:rsidRDefault="00B852A6" w:rsidP="00B852A6">
      <w:pPr>
        <w:pStyle w:val="Odstavecseseznamem"/>
        <w:numPr>
          <w:ilvl w:val="0"/>
          <w:numId w:val="40"/>
        </w:numPr>
        <w:ind w:left="851" w:hanging="284"/>
      </w:pPr>
      <w:r w:rsidRPr="00DC309F">
        <w:t xml:space="preserve">„A“ v druhém kole hodnocení přiznává podpora ve výši </w:t>
      </w:r>
      <w:r>
        <w:t xml:space="preserve">až </w:t>
      </w:r>
      <w:r w:rsidR="7E640D40">
        <w:t>50</w:t>
      </w:r>
      <w:r w:rsidRPr="00DC309F">
        <w:t xml:space="preserve"> 000 Kč</w:t>
      </w:r>
      <w:r w:rsidR="007229C2">
        <w:t>, a to nad rámec již</w:t>
      </w:r>
      <w:r w:rsidR="00340CEE">
        <w:t xml:space="preserve"> přiznaných prostředků dle </w:t>
      </w:r>
      <w:r w:rsidR="00C03B55">
        <w:t xml:space="preserve">písmene </w:t>
      </w:r>
      <w:r w:rsidR="00431E85">
        <w:t>a)</w:t>
      </w:r>
      <w:r w:rsidR="438027E7">
        <w:t>, nebo</w:t>
      </w:r>
    </w:p>
    <w:p w14:paraId="78E8EE8B" w14:textId="2FF4B2FD" w:rsidR="00B852A6" w:rsidRDefault="002A7BB3" w:rsidP="00B852A6">
      <w:pPr>
        <w:pStyle w:val="Odstavecseseznamem"/>
        <w:numPr>
          <w:ilvl w:val="0"/>
          <w:numId w:val="40"/>
        </w:numPr>
        <w:ind w:left="851" w:hanging="284"/>
      </w:pPr>
      <w:r>
        <w:t>„</w:t>
      </w:r>
      <w:r w:rsidR="438027E7">
        <w:t>B</w:t>
      </w:r>
      <w:r>
        <w:t>“</w:t>
      </w:r>
      <w:r w:rsidR="438027E7">
        <w:t xml:space="preserve"> v druhém kole hodnocení podpora nepřiznává</w:t>
      </w:r>
      <w:r w:rsidR="00B852A6">
        <w:t>.</w:t>
      </w:r>
    </w:p>
    <w:p w14:paraId="1B143E30" w14:textId="30A93ACD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 w:rsidRPr="00DC309F">
        <w:t xml:space="preserve">V případě udělení ERC grantu a jeho následného převedení žadatelem na instituci mimo univerzitu, </w:t>
      </w:r>
      <w:r w:rsidR="00550397">
        <w:t xml:space="preserve">vrátí součást univerzity </w:t>
      </w:r>
      <w:r w:rsidR="00D82C86">
        <w:t>poskytnutou podporu rektorátu univerzity,</w:t>
      </w:r>
      <w:r w:rsidRPr="00DC309F">
        <w:t xml:space="preserve"> a to do jednoho měsíce od tohoto převedení.</w:t>
      </w:r>
    </w:p>
    <w:p w14:paraId="72A27C4B" w14:textId="77777777" w:rsidR="00B852A6" w:rsidRDefault="00B852A6" w:rsidP="00B852A6">
      <w:pPr>
        <w:pStyle w:val="Odstavecseseznamem"/>
        <w:numPr>
          <w:ilvl w:val="0"/>
          <w:numId w:val="37"/>
        </w:numPr>
        <w:ind w:left="426" w:hanging="426"/>
      </w:pPr>
      <w:r>
        <w:t>Na přiznání podpory není právní nárok.</w:t>
      </w:r>
    </w:p>
    <w:p w14:paraId="077427EC" w14:textId="77777777" w:rsidR="00DC6ACE" w:rsidRDefault="00DC6ACE" w:rsidP="00DC6ACE">
      <w:pPr>
        <w:spacing w:after="0"/>
      </w:pPr>
    </w:p>
    <w:p w14:paraId="5E8746AD" w14:textId="77777777" w:rsidR="00B852A6" w:rsidRDefault="00B852A6" w:rsidP="00B852A6">
      <w:pPr>
        <w:pStyle w:val="Bezmezer"/>
        <w:keepNext/>
        <w:jc w:val="center"/>
      </w:pPr>
      <w:r>
        <w:t>Čl. 5</w:t>
      </w:r>
    </w:p>
    <w:p w14:paraId="06AF3763" w14:textId="77777777" w:rsidR="00B852A6" w:rsidRDefault="00B852A6" w:rsidP="00B852A6">
      <w:pPr>
        <w:pStyle w:val="Bezmezer"/>
        <w:keepNext/>
        <w:jc w:val="center"/>
      </w:pPr>
      <w:r w:rsidRPr="00425DF0">
        <w:rPr>
          <w:b/>
          <w:bCs/>
        </w:rPr>
        <w:t>Zrušovací ustanovení</w:t>
      </w:r>
    </w:p>
    <w:p w14:paraId="0AEC90F5" w14:textId="77777777" w:rsidR="00B852A6" w:rsidRDefault="00B852A6" w:rsidP="00B852A6">
      <w:pPr>
        <w:pStyle w:val="Bezmezer"/>
      </w:pPr>
      <w:r>
        <w:t>Zrušuje se</w:t>
      </w:r>
    </w:p>
    <w:p w14:paraId="3081BF20" w14:textId="77777777" w:rsidR="00B852A6" w:rsidRDefault="00B852A6" w:rsidP="00B852A6">
      <w:pPr>
        <w:pStyle w:val="Odstavecseseznamem"/>
        <w:numPr>
          <w:ilvl w:val="0"/>
          <w:numId w:val="34"/>
        </w:numPr>
        <w:ind w:left="851" w:hanging="284"/>
      </w:pPr>
      <w:r>
        <w:t xml:space="preserve">opatření rektora č. 8/2023, </w:t>
      </w:r>
      <w:r w:rsidRPr="00DC309F">
        <w:t>Podpora podávání žádostí o ERC granty na Univerzitě Karlově</w:t>
      </w:r>
      <w:r>
        <w:t>,</w:t>
      </w:r>
    </w:p>
    <w:p w14:paraId="7C8E0A55" w14:textId="77777777" w:rsidR="00B852A6" w:rsidRDefault="00B852A6" w:rsidP="00B852A6">
      <w:pPr>
        <w:pStyle w:val="Odstavecseseznamem"/>
        <w:numPr>
          <w:ilvl w:val="0"/>
          <w:numId w:val="34"/>
        </w:numPr>
        <w:ind w:left="851" w:hanging="284"/>
      </w:pPr>
      <w:r>
        <w:t>opatření rektora č. 9/2023,</w:t>
      </w:r>
      <w:r w:rsidRPr="00DC309F">
        <w:t xml:space="preserve"> Způsob podávání žádostí o ERC granty na Univerzitě Karlově</w:t>
      </w:r>
      <w:r>
        <w:t>,</w:t>
      </w:r>
    </w:p>
    <w:p w14:paraId="702F6BAB" w14:textId="77777777" w:rsidR="00B852A6" w:rsidRDefault="00B852A6" w:rsidP="00B852A6">
      <w:pPr>
        <w:pStyle w:val="Odstavecseseznamem"/>
        <w:numPr>
          <w:ilvl w:val="0"/>
          <w:numId w:val="34"/>
        </w:numPr>
        <w:ind w:left="851" w:hanging="284"/>
      </w:pPr>
      <w:r>
        <w:t xml:space="preserve">opatření rektora č. 23/2025, </w:t>
      </w:r>
      <w:r w:rsidRPr="00DC309F">
        <w:t>Změna opatření rektora č. 9/2023, Způsob podávání žádostí o</w:t>
      </w:r>
      <w:r>
        <w:t> </w:t>
      </w:r>
      <w:r w:rsidRPr="00DC309F">
        <w:t>ERC granty na Univerzitě Karlově</w:t>
      </w:r>
      <w:r>
        <w:t>.</w:t>
      </w:r>
    </w:p>
    <w:p w14:paraId="0948211B" w14:textId="77777777" w:rsidR="00DC6ACE" w:rsidRDefault="00DC6ACE" w:rsidP="00DC6ACE">
      <w:pPr>
        <w:spacing w:after="0"/>
      </w:pPr>
    </w:p>
    <w:p w14:paraId="664264A6" w14:textId="77777777" w:rsidR="00B852A6" w:rsidRPr="00425DF0" w:rsidRDefault="00B852A6" w:rsidP="00B852A6">
      <w:pPr>
        <w:pStyle w:val="Bezmezer"/>
        <w:keepNext/>
        <w:jc w:val="center"/>
      </w:pPr>
      <w:r w:rsidRPr="00425DF0">
        <w:t xml:space="preserve">Čl. </w:t>
      </w:r>
      <w:r>
        <w:t>6</w:t>
      </w:r>
    </w:p>
    <w:p w14:paraId="1C1C12F1" w14:textId="77777777" w:rsidR="00B852A6" w:rsidRDefault="00B852A6" w:rsidP="00B852A6">
      <w:pPr>
        <w:pStyle w:val="Bezmezer"/>
        <w:keepNext/>
        <w:jc w:val="center"/>
        <w:rPr>
          <w:b/>
          <w:bCs/>
        </w:rPr>
      </w:pPr>
      <w:r w:rsidRPr="00425DF0">
        <w:rPr>
          <w:b/>
          <w:bCs/>
        </w:rPr>
        <w:t>Účinnost</w:t>
      </w:r>
    </w:p>
    <w:p w14:paraId="7C0F6AD5" w14:textId="6A36EDBA" w:rsidR="00B852A6" w:rsidRDefault="00B852A6" w:rsidP="00B852A6">
      <w:r w:rsidRPr="00BB295D">
        <w:t xml:space="preserve">Toto opatření nabývá platnosti dnem jeho podpisu a účinnosti dnem </w:t>
      </w:r>
      <w:r w:rsidR="3F9DE49C">
        <w:t>13</w:t>
      </w:r>
      <w:r w:rsidRPr="00BB295D">
        <w:t>. dubna 2026.</w:t>
      </w:r>
    </w:p>
    <w:p w14:paraId="768271ED" w14:textId="77777777" w:rsidR="00B852A6" w:rsidRDefault="00B852A6" w:rsidP="00B852A6"/>
    <w:p w14:paraId="05597761" w14:textId="24385731" w:rsidR="00B852A6" w:rsidRDefault="65739EBE" w:rsidP="00B852A6">
      <w:r>
        <w:t xml:space="preserve">V Praze dne </w:t>
      </w:r>
      <w:r w:rsidR="00DC6ACE">
        <w:t>9</w:t>
      </w:r>
      <w:r>
        <w:t xml:space="preserve">. </w:t>
      </w:r>
      <w:r w:rsidR="0356DE88">
        <w:t>dubna</w:t>
      </w:r>
      <w:r w:rsidR="3D94616A">
        <w:t xml:space="preserve"> </w:t>
      </w:r>
      <w:r w:rsidR="5ABE3DE3">
        <w:t>2026</w:t>
      </w:r>
    </w:p>
    <w:p w14:paraId="54457577" w14:textId="77777777" w:rsidR="00B852A6" w:rsidRDefault="00B852A6" w:rsidP="00B852A6"/>
    <w:p w14:paraId="07B83D09" w14:textId="77777777" w:rsidR="00B852A6" w:rsidRPr="000F6ED6" w:rsidRDefault="00B852A6" w:rsidP="00B852A6">
      <w:pPr>
        <w:pStyle w:val="Bezmezer"/>
        <w:keepNext/>
        <w:tabs>
          <w:tab w:val="center" w:pos="6946"/>
        </w:tabs>
      </w:pPr>
      <w:r>
        <w:tab/>
      </w:r>
      <w:r w:rsidRPr="000F6ED6">
        <w:t xml:space="preserve">prof. </w:t>
      </w:r>
      <w:r>
        <w:t>RN</w:t>
      </w:r>
      <w:r w:rsidRPr="000F6ED6">
        <w:t xml:space="preserve">Dr. </w:t>
      </w:r>
      <w:r>
        <w:t>Jiří Zima</w:t>
      </w:r>
      <w:r w:rsidRPr="000F6ED6">
        <w:t xml:space="preserve">, </w:t>
      </w:r>
      <w:r>
        <w:t>CSc</w:t>
      </w:r>
      <w:r w:rsidRPr="000F6ED6">
        <w:t>.</w:t>
      </w:r>
    </w:p>
    <w:p w14:paraId="420A3DD6" w14:textId="77777777" w:rsidR="00B852A6" w:rsidRDefault="00B852A6" w:rsidP="00B852A6">
      <w:pPr>
        <w:pStyle w:val="Bezmezer"/>
        <w:tabs>
          <w:tab w:val="center" w:pos="6946"/>
        </w:tabs>
      </w:pPr>
      <w:r>
        <w:tab/>
        <w:t>rektor</w:t>
      </w:r>
    </w:p>
    <w:sectPr w:rsidR="00B852A6" w:rsidSect="00D30AE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1418" w:left="113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93EDD" w14:textId="77777777" w:rsidR="002E10CA" w:rsidRDefault="002E10CA" w:rsidP="00B721B8">
      <w:pPr>
        <w:spacing w:after="0" w:line="240" w:lineRule="auto"/>
      </w:pPr>
      <w:r>
        <w:separator/>
      </w:r>
    </w:p>
    <w:p w14:paraId="4CAD7E59" w14:textId="77777777" w:rsidR="002E10CA" w:rsidRDefault="002E10CA"/>
    <w:p w14:paraId="36D502E9" w14:textId="77777777" w:rsidR="002E10CA" w:rsidRDefault="002E10CA"/>
  </w:endnote>
  <w:endnote w:type="continuationSeparator" w:id="0">
    <w:p w14:paraId="5E5EA2D5" w14:textId="77777777" w:rsidR="002E10CA" w:rsidRDefault="002E10CA" w:rsidP="00B721B8">
      <w:pPr>
        <w:spacing w:after="0" w:line="240" w:lineRule="auto"/>
      </w:pPr>
      <w:r>
        <w:continuationSeparator/>
      </w:r>
    </w:p>
    <w:p w14:paraId="6F99ACED" w14:textId="77777777" w:rsidR="002E10CA" w:rsidRDefault="002E10CA"/>
    <w:p w14:paraId="758C0159" w14:textId="77777777" w:rsidR="002E10CA" w:rsidRDefault="002E10CA"/>
  </w:endnote>
  <w:endnote w:type="continuationNotice" w:id="1">
    <w:p w14:paraId="3F494CBF" w14:textId="77777777" w:rsidR="002E10CA" w:rsidRDefault="002E10CA">
      <w:pPr>
        <w:spacing w:after="0" w:line="240" w:lineRule="auto"/>
      </w:pPr>
    </w:p>
    <w:p w14:paraId="7A1211B3" w14:textId="77777777" w:rsidR="002E10CA" w:rsidRDefault="002E10CA"/>
    <w:p w14:paraId="223E09D3" w14:textId="77777777" w:rsidR="002E10CA" w:rsidRDefault="002E10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34"/>
      <w:gridCol w:w="8504"/>
    </w:tblGrid>
    <w:tr w:rsidR="00D30AEE" w14:paraId="3ED06660" w14:textId="77777777" w:rsidTr="00D30AEE">
      <w:trPr>
        <w:trHeight w:val="1417"/>
      </w:trPr>
      <w:tc>
        <w:tcPr>
          <w:tcW w:w="1134" w:type="dxa"/>
          <w:vAlign w:val="center"/>
        </w:tcPr>
        <w:p w14:paraId="3D8BF68F" w14:textId="77777777" w:rsidR="00D30AEE" w:rsidRPr="00D30AEE" w:rsidRDefault="00D30AEE" w:rsidP="00D30AEE">
          <w:pPr>
            <w:pStyle w:val="Zpat"/>
            <w:jc w:val="left"/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3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504" w:type="dxa"/>
          <w:vAlign w:val="center"/>
        </w:tcPr>
        <w:p w14:paraId="3D7EA6C3" w14:textId="24C22DCD" w:rsidR="00D30AEE" w:rsidRDefault="002E10CA" w:rsidP="00D30AEE">
          <w:pPr>
            <w:pStyle w:val="Zpat"/>
            <w:jc w:val="left"/>
          </w:pPr>
          <w:sdt>
            <w:sdtPr>
              <w:alias w:val="Název"/>
              <w:tag w:val=""/>
              <w:id w:val="-1247189087"/>
              <w:placeholder>
                <w:docPart w:val="ED07CA0626F140B1AE7C6D29D8F39A2A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DC6ACE">
                <w:t>Opatření rektora č. 17/2026</w:t>
              </w:r>
            </w:sdtContent>
          </w:sdt>
          <w:r w:rsidR="00D30AEE" w:rsidRPr="00856226">
            <w:rPr>
              <w:b/>
              <w:bCs/>
              <w:color w:val="003657" w:themeColor="text2"/>
            </w:rPr>
            <w:t xml:space="preserve"> </w:t>
          </w:r>
        </w:p>
      </w:tc>
    </w:tr>
  </w:tbl>
  <w:p w14:paraId="5BF43B0D" w14:textId="77777777" w:rsidR="00D30AEE" w:rsidRPr="00D30AEE" w:rsidRDefault="00D30AEE" w:rsidP="00D30AEE">
    <w:pPr>
      <w:pStyle w:val="Zpat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8504"/>
      <w:gridCol w:w="1134"/>
    </w:tblGrid>
    <w:tr w:rsidR="005F5CE3" w14:paraId="6DE51AFA" w14:textId="77777777" w:rsidTr="00D30AEE">
      <w:trPr>
        <w:trHeight w:val="1417"/>
      </w:trPr>
      <w:tc>
        <w:tcPr>
          <w:tcW w:w="8504" w:type="dxa"/>
          <w:vAlign w:val="center"/>
        </w:tcPr>
        <w:p w14:paraId="2DD8DE69" w14:textId="3BCE732B" w:rsidR="005F5CE3" w:rsidRPr="00D30AEE" w:rsidRDefault="002E10CA" w:rsidP="00D30AEE">
          <w:pPr>
            <w:pStyle w:val="Zpat"/>
            <w:jc w:val="right"/>
          </w:pPr>
          <w:sdt>
            <w:sdtPr>
              <w:alias w:val="Název"/>
              <w:tag w:val=""/>
              <w:id w:val="-786732379"/>
              <w:placeholder>
                <w:docPart w:val="5BF26D2EE8D84578B5BE17AA09EF1CD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DC6ACE">
                <w:t>Opatření rektora č. 17/2026</w:t>
              </w:r>
            </w:sdtContent>
          </w:sdt>
          <w:r w:rsidR="00D30AEE" w:rsidRPr="00D30AEE">
            <w:t xml:space="preserve"> </w:t>
          </w:r>
        </w:p>
      </w:tc>
      <w:tc>
        <w:tcPr>
          <w:tcW w:w="1134" w:type="dxa"/>
          <w:vAlign w:val="center"/>
        </w:tcPr>
        <w:p w14:paraId="73D92ECB" w14:textId="77777777" w:rsidR="005F5CE3" w:rsidRDefault="00D30AEE" w:rsidP="00D30AEE">
          <w:pPr>
            <w:pStyle w:val="Zpat"/>
            <w:jc w:val="right"/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</w:tr>
  </w:tbl>
  <w:p w14:paraId="0948E521" w14:textId="77777777" w:rsidR="007F4C20" w:rsidRPr="005F5CE3" w:rsidRDefault="007F4C20" w:rsidP="005F5CE3">
    <w:pPr>
      <w:pStyle w:val="Zpat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13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D460A" w14:paraId="51B9C50D" w14:textId="77777777" w:rsidTr="00CD460A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7193E4B4" w14:textId="77777777" w:rsidR="00CD460A" w:rsidRDefault="00CD460A" w:rsidP="00CD460A">
          <w:pPr>
            <w:pStyle w:val="Zpat"/>
            <w:tabs>
              <w:tab w:val="clear" w:pos="4536"/>
              <w:tab w:val="clear" w:pos="9072"/>
            </w:tabs>
            <w:ind w:left="227"/>
          </w:pPr>
          <w:bookmarkStart w:id="2" w:name="_Hlk204116583"/>
          <w:bookmarkStart w:id="3" w:name="_Hlk204116584"/>
          <w:r>
            <w:rPr>
              <w:noProof/>
            </w:rPr>
            <w:drawing>
              <wp:inline distT="0" distB="0" distL="0" distR="0" wp14:anchorId="68BDCE46" wp14:editId="549F3B82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2"/>
    <w:bookmarkEnd w:id="3"/>
  </w:tbl>
  <w:p w14:paraId="5EC960B5" w14:textId="77777777" w:rsidR="00C548B2" w:rsidRPr="00CD460A" w:rsidRDefault="00C548B2" w:rsidP="00CD460A">
    <w:pPr>
      <w:pStyle w:val="Zpat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28BD3" w14:textId="77777777" w:rsidR="002E10CA" w:rsidRDefault="002E10CA" w:rsidP="002A7F36">
      <w:pPr>
        <w:spacing w:after="0" w:line="240" w:lineRule="auto"/>
      </w:pPr>
      <w:r>
        <w:separator/>
      </w:r>
    </w:p>
  </w:footnote>
  <w:footnote w:type="continuationSeparator" w:id="0">
    <w:p w14:paraId="13B2F000" w14:textId="77777777" w:rsidR="002E10CA" w:rsidRDefault="002E10CA" w:rsidP="00B721B8">
      <w:pPr>
        <w:spacing w:after="0" w:line="240" w:lineRule="auto"/>
      </w:pPr>
      <w:r>
        <w:continuationSeparator/>
      </w:r>
    </w:p>
    <w:p w14:paraId="52ADEE1D" w14:textId="77777777" w:rsidR="002E10CA" w:rsidRDefault="002E10CA"/>
    <w:p w14:paraId="7594BEA0" w14:textId="77777777" w:rsidR="002E10CA" w:rsidRDefault="002E10CA"/>
  </w:footnote>
  <w:footnote w:type="continuationNotice" w:id="1">
    <w:p w14:paraId="572C79DA" w14:textId="77777777" w:rsidR="002E10CA" w:rsidRDefault="002E10CA">
      <w:pPr>
        <w:spacing w:after="0" w:line="240" w:lineRule="auto"/>
      </w:pPr>
    </w:p>
    <w:p w14:paraId="604B7191" w14:textId="77777777" w:rsidR="002E10CA" w:rsidRDefault="002E10CA"/>
    <w:p w14:paraId="4950AB8E" w14:textId="77777777" w:rsidR="002E10CA" w:rsidRDefault="002E10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D30AEE" w14:paraId="0964A393" w14:textId="77777777">
      <w:trPr>
        <w:trHeight w:val="1134"/>
      </w:trPr>
      <w:tc>
        <w:tcPr>
          <w:tcW w:w="3209" w:type="dxa"/>
          <w:vAlign w:val="center"/>
        </w:tcPr>
        <w:p w14:paraId="3503DA86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</w:pPr>
        </w:p>
      </w:tc>
      <w:tc>
        <w:tcPr>
          <w:tcW w:w="3209" w:type="dxa"/>
          <w:vAlign w:val="center"/>
        </w:tcPr>
        <w:p w14:paraId="6FE31786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  <w:jc w:val="center"/>
          </w:pPr>
        </w:p>
      </w:tc>
      <w:tc>
        <w:tcPr>
          <w:tcW w:w="3210" w:type="dxa"/>
          <w:vAlign w:val="center"/>
        </w:tcPr>
        <w:p w14:paraId="760A6F81" w14:textId="77777777" w:rsidR="00D30AEE" w:rsidRDefault="00D30AEE" w:rsidP="00D30AEE">
          <w:pPr>
            <w:pStyle w:val="Zhlav"/>
            <w:tabs>
              <w:tab w:val="clear" w:pos="4536"/>
              <w:tab w:val="clear" w:pos="9072"/>
            </w:tabs>
            <w:jc w:val="right"/>
          </w:pPr>
        </w:p>
      </w:tc>
    </w:tr>
  </w:tbl>
  <w:p w14:paraId="74E3EDAE" w14:textId="77777777" w:rsidR="00D30AEE" w:rsidRPr="00D30AEE" w:rsidRDefault="00D30AEE">
    <w:pPr>
      <w:pStyle w:val="Zhlav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5F5CE3" w14:paraId="322C1BF4" w14:textId="77777777" w:rsidTr="00F37A7F">
      <w:trPr>
        <w:trHeight w:val="1134"/>
      </w:trPr>
      <w:tc>
        <w:tcPr>
          <w:tcW w:w="3209" w:type="dxa"/>
          <w:vAlign w:val="center"/>
        </w:tcPr>
        <w:p w14:paraId="22D869CF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</w:pPr>
        </w:p>
      </w:tc>
      <w:tc>
        <w:tcPr>
          <w:tcW w:w="3209" w:type="dxa"/>
          <w:vAlign w:val="center"/>
        </w:tcPr>
        <w:p w14:paraId="635FF161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  <w:jc w:val="center"/>
          </w:pPr>
        </w:p>
      </w:tc>
      <w:tc>
        <w:tcPr>
          <w:tcW w:w="3210" w:type="dxa"/>
          <w:vAlign w:val="center"/>
        </w:tcPr>
        <w:p w14:paraId="72BC0581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  <w:jc w:val="right"/>
          </w:pPr>
        </w:p>
      </w:tc>
    </w:tr>
  </w:tbl>
  <w:p w14:paraId="61391D4E" w14:textId="77777777" w:rsidR="0082154C" w:rsidRPr="005F5CE3" w:rsidRDefault="0082154C" w:rsidP="0082154C">
    <w:pPr>
      <w:pStyle w:val="Zhlav"/>
      <w:tabs>
        <w:tab w:val="clear" w:pos="4536"/>
        <w:tab w:val="clear" w:pos="9072"/>
      </w:tabs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6805" w:type="dxa"/>
      <w:tblInd w:w="-56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</w:tblGrid>
    <w:tr w:rsidR="005F5CE3" w14:paraId="155E9811" w14:textId="77777777" w:rsidTr="005F5CE3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074C4E25" w14:textId="77777777" w:rsidR="005F5CE3" w:rsidRDefault="005F5CE3" w:rsidP="005F5CE3">
          <w:pPr>
            <w:pStyle w:val="Zhlav"/>
            <w:tabs>
              <w:tab w:val="clear" w:pos="4536"/>
              <w:tab w:val="clear" w:pos="9072"/>
            </w:tabs>
          </w:pPr>
          <w:bookmarkStart w:id="0" w:name="_Hlk204116548"/>
          <w:bookmarkStart w:id="1" w:name="_Hlk204116549"/>
          <w:r>
            <w:rPr>
              <w:noProof/>
            </w:rPr>
            <w:drawing>
              <wp:inline distT="0" distB="0" distL="0" distR="0" wp14:anchorId="450F958D" wp14:editId="01E9285B">
                <wp:extent cx="2205413" cy="925200"/>
                <wp:effectExtent l="0" t="0" r="0" b="0"/>
                <wp:docPr id="792714666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0"/>
    <w:bookmarkEnd w:id="1"/>
  </w:tbl>
  <w:p w14:paraId="68FC879C" w14:textId="77777777" w:rsidR="00681D2F" w:rsidRPr="005F5CE3" w:rsidRDefault="00681D2F" w:rsidP="005F5CE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0F1450D"/>
    <w:multiLevelType w:val="hybridMultilevel"/>
    <w:tmpl w:val="9B3E0D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15A12C7"/>
    <w:multiLevelType w:val="hybridMultilevel"/>
    <w:tmpl w:val="FCB67D1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1" w15:restartNumberingAfterBreak="0">
    <w:nsid w:val="0EB7359F"/>
    <w:multiLevelType w:val="hybridMultilevel"/>
    <w:tmpl w:val="B95EBA1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39E4A56"/>
    <w:multiLevelType w:val="hybridMultilevel"/>
    <w:tmpl w:val="0F6291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2E6E72"/>
    <w:multiLevelType w:val="hybridMultilevel"/>
    <w:tmpl w:val="EBD8652E"/>
    <w:lvl w:ilvl="0" w:tplc="7A7C4C0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6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B9C397A"/>
    <w:multiLevelType w:val="hybridMultilevel"/>
    <w:tmpl w:val="0F6291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D6FCA"/>
    <w:multiLevelType w:val="hybridMultilevel"/>
    <w:tmpl w:val="247044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21" w15:restartNumberingAfterBreak="0">
    <w:nsid w:val="3D471996"/>
    <w:multiLevelType w:val="hybridMultilevel"/>
    <w:tmpl w:val="FCB67D1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24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F3FAF"/>
    <w:multiLevelType w:val="hybridMultilevel"/>
    <w:tmpl w:val="24F4F8AE"/>
    <w:lvl w:ilvl="0" w:tplc="C28C14B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02273A8"/>
    <w:multiLevelType w:val="hybridMultilevel"/>
    <w:tmpl w:val="17764C1A"/>
    <w:lvl w:ilvl="0" w:tplc="26FC01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28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9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30" w15:restartNumberingAfterBreak="0">
    <w:nsid w:val="555E4FEB"/>
    <w:multiLevelType w:val="hybridMultilevel"/>
    <w:tmpl w:val="F7121686"/>
    <w:lvl w:ilvl="0" w:tplc="F6EE9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FB5CA2"/>
    <w:multiLevelType w:val="hybridMultilevel"/>
    <w:tmpl w:val="4A86607C"/>
    <w:lvl w:ilvl="0" w:tplc="CF6C1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17F6750"/>
    <w:multiLevelType w:val="hybridMultilevel"/>
    <w:tmpl w:val="D562D1DE"/>
    <w:lvl w:ilvl="0" w:tplc="5FB04D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661F0D"/>
    <w:multiLevelType w:val="hybridMultilevel"/>
    <w:tmpl w:val="EFAC59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12688F"/>
    <w:multiLevelType w:val="hybridMultilevel"/>
    <w:tmpl w:val="A4B069B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AB26DBC">
      <w:start w:val="1"/>
      <w:numFmt w:val="lowerLetter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7800303">
    <w:abstractNumId w:val="12"/>
  </w:num>
  <w:num w:numId="2" w16cid:durableId="1706104200">
    <w:abstractNumId w:val="29"/>
  </w:num>
  <w:num w:numId="3" w16cid:durableId="2000841723">
    <w:abstractNumId w:val="29"/>
  </w:num>
  <w:num w:numId="4" w16cid:durableId="1760247832">
    <w:abstractNumId w:val="10"/>
  </w:num>
  <w:num w:numId="5" w16cid:durableId="52394312">
    <w:abstractNumId w:val="4"/>
  </w:num>
  <w:num w:numId="6" w16cid:durableId="723060431">
    <w:abstractNumId w:val="3"/>
  </w:num>
  <w:num w:numId="7" w16cid:durableId="39019806">
    <w:abstractNumId w:val="2"/>
  </w:num>
  <w:num w:numId="8" w16cid:durableId="1570192941">
    <w:abstractNumId w:val="1"/>
  </w:num>
  <w:num w:numId="9" w16cid:durableId="17517324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81275572">
    <w:abstractNumId w:val="28"/>
  </w:num>
  <w:num w:numId="11" w16cid:durableId="26949664">
    <w:abstractNumId w:val="0"/>
  </w:num>
  <w:num w:numId="12" w16cid:durableId="1244996279">
    <w:abstractNumId w:val="6"/>
  </w:num>
  <w:num w:numId="13" w16cid:durableId="950089756">
    <w:abstractNumId w:val="5"/>
  </w:num>
  <w:num w:numId="14" w16cid:durableId="1962844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36636654">
    <w:abstractNumId w:val="27"/>
  </w:num>
  <w:num w:numId="16" w16cid:durableId="1946188893">
    <w:abstractNumId w:val="9"/>
  </w:num>
  <w:num w:numId="17" w16cid:durableId="295835372">
    <w:abstractNumId w:val="23"/>
  </w:num>
  <w:num w:numId="18" w16cid:durableId="89739244">
    <w:abstractNumId w:val="16"/>
  </w:num>
  <w:num w:numId="19" w16cid:durableId="1575236153">
    <w:abstractNumId w:val="32"/>
  </w:num>
  <w:num w:numId="20" w16cid:durableId="1207449658">
    <w:abstractNumId w:val="20"/>
  </w:num>
  <w:num w:numId="21" w16cid:durableId="1341351984">
    <w:abstractNumId w:val="22"/>
  </w:num>
  <w:num w:numId="22" w16cid:durableId="215359305">
    <w:abstractNumId w:val="15"/>
  </w:num>
  <w:num w:numId="23" w16cid:durableId="656568625">
    <w:abstractNumId w:val="19"/>
  </w:num>
  <w:num w:numId="24" w16cid:durableId="969047773">
    <w:abstractNumId w:val="5"/>
  </w:num>
  <w:num w:numId="25" w16cid:durableId="88900176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5811546">
    <w:abstractNumId w:val="24"/>
  </w:num>
  <w:num w:numId="27" w16cid:durableId="63574516">
    <w:abstractNumId w:val="33"/>
  </w:num>
  <w:num w:numId="28" w16cid:durableId="943457632">
    <w:abstractNumId w:val="34"/>
  </w:num>
  <w:num w:numId="29" w16cid:durableId="267858676">
    <w:abstractNumId w:val="18"/>
  </w:num>
  <w:num w:numId="30" w16cid:durableId="932281640">
    <w:abstractNumId w:val="7"/>
  </w:num>
  <w:num w:numId="31" w16cid:durableId="71582632">
    <w:abstractNumId w:val="30"/>
  </w:num>
  <w:num w:numId="32" w16cid:durableId="700009149">
    <w:abstractNumId w:val="31"/>
  </w:num>
  <w:num w:numId="33" w16cid:durableId="1942184206">
    <w:abstractNumId w:val="26"/>
  </w:num>
  <w:num w:numId="34" w16cid:durableId="1293439183">
    <w:abstractNumId w:val="11"/>
  </w:num>
  <w:num w:numId="35" w16cid:durableId="254359728">
    <w:abstractNumId w:val="8"/>
  </w:num>
  <w:num w:numId="36" w16cid:durableId="382949562">
    <w:abstractNumId w:val="13"/>
  </w:num>
  <w:num w:numId="37" w16cid:durableId="537551326">
    <w:abstractNumId w:val="17"/>
  </w:num>
  <w:num w:numId="38" w16cid:durableId="1790664738">
    <w:abstractNumId w:val="21"/>
  </w:num>
  <w:num w:numId="39" w16cid:durableId="22217722">
    <w:abstractNumId w:val="25"/>
  </w:num>
  <w:num w:numId="40" w16cid:durableId="1714841414">
    <w:abstractNumId w:val="14"/>
  </w:num>
  <w:num w:numId="41" w16cid:durableId="1049133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2A6"/>
    <w:rsid w:val="00001D7C"/>
    <w:rsid w:val="00002DC7"/>
    <w:rsid w:val="000035E8"/>
    <w:rsid w:val="00005141"/>
    <w:rsid w:val="0001029E"/>
    <w:rsid w:val="000103EF"/>
    <w:rsid w:val="00010C04"/>
    <w:rsid w:val="00013444"/>
    <w:rsid w:val="00017AB8"/>
    <w:rsid w:val="00022491"/>
    <w:rsid w:val="000227D3"/>
    <w:rsid w:val="00022902"/>
    <w:rsid w:val="00023283"/>
    <w:rsid w:val="00026E79"/>
    <w:rsid w:val="00030021"/>
    <w:rsid w:val="00030121"/>
    <w:rsid w:val="00042DF2"/>
    <w:rsid w:val="000440DE"/>
    <w:rsid w:val="00046A30"/>
    <w:rsid w:val="00047984"/>
    <w:rsid w:val="00047A39"/>
    <w:rsid w:val="000500EA"/>
    <w:rsid w:val="00052069"/>
    <w:rsid w:val="00052124"/>
    <w:rsid w:val="000546BA"/>
    <w:rsid w:val="000551CA"/>
    <w:rsid w:val="00056E57"/>
    <w:rsid w:val="0006044E"/>
    <w:rsid w:val="0006109F"/>
    <w:rsid w:val="00062A1E"/>
    <w:rsid w:val="00064B68"/>
    <w:rsid w:val="00065296"/>
    <w:rsid w:val="00067967"/>
    <w:rsid w:val="00071145"/>
    <w:rsid w:val="0007353A"/>
    <w:rsid w:val="00080A6A"/>
    <w:rsid w:val="00080DF6"/>
    <w:rsid w:val="000910A6"/>
    <w:rsid w:val="00091A33"/>
    <w:rsid w:val="000921CE"/>
    <w:rsid w:val="00092CA9"/>
    <w:rsid w:val="0009428E"/>
    <w:rsid w:val="000A0EB5"/>
    <w:rsid w:val="000A24D6"/>
    <w:rsid w:val="000A3C2D"/>
    <w:rsid w:val="000A43FF"/>
    <w:rsid w:val="000A5C80"/>
    <w:rsid w:val="000A7C7B"/>
    <w:rsid w:val="000B0830"/>
    <w:rsid w:val="000B31E7"/>
    <w:rsid w:val="000B33F9"/>
    <w:rsid w:val="000B638B"/>
    <w:rsid w:val="000B666B"/>
    <w:rsid w:val="000B6757"/>
    <w:rsid w:val="000C15C2"/>
    <w:rsid w:val="000C1BB4"/>
    <w:rsid w:val="000C5F10"/>
    <w:rsid w:val="000C6B6F"/>
    <w:rsid w:val="000D3E1F"/>
    <w:rsid w:val="000E19D5"/>
    <w:rsid w:val="000E3565"/>
    <w:rsid w:val="000E63F2"/>
    <w:rsid w:val="000F23B2"/>
    <w:rsid w:val="000F2735"/>
    <w:rsid w:val="000F309F"/>
    <w:rsid w:val="000F6ED6"/>
    <w:rsid w:val="00103221"/>
    <w:rsid w:val="001059BC"/>
    <w:rsid w:val="00107303"/>
    <w:rsid w:val="00107396"/>
    <w:rsid w:val="001110A8"/>
    <w:rsid w:val="0011244F"/>
    <w:rsid w:val="00116E74"/>
    <w:rsid w:val="001171B1"/>
    <w:rsid w:val="001203B2"/>
    <w:rsid w:val="001204C5"/>
    <w:rsid w:val="00120CEC"/>
    <w:rsid w:val="0012272E"/>
    <w:rsid w:val="001332B2"/>
    <w:rsid w:val="001336A2"/>
    <w:rsid w:val="001352EB"/>
    <w:rsid w:val="00136BBB"/>
    <w:rsid w:val="001379A8"/>
    <w:rsid w:val="00141703"/>
    <w:rsid w:val="00142C28"/>
    <w:rsid w:val="00143645"/>
    <w:rsid w:val="00143A15"/>
    <w:rsid w:val="00144878"/>
    <w:rsid w:val="00144F59"/>
    <w:rsid w:val="0015099A"/>
    <w:rsid w:val="00151D77"/>
    <w:rsid w:val="00153428"/>
    <w:rsid w:val="00155920"/>
    <w:rsid w:val="00160649"/>
    <w:rsid w:val="00160C0A"/>
    <w:rsid w:val="00162E04"/>
    <w:rsid w:val="00173F1F"/>
    <w:rsid w:val="00174270"/>
    <w:rsid w:val="00176379"/>
    <w:rsid w:val="0017671C"/>
    <w:rsid w:val="001768C0"/>
    <w:rsid w:val="00176EEC"/>
    <w:rsid w:val="001816A5"/>
    <w:rsid w:val="00182CD8"/>
    <w:rsid w:val="0018361A"/>
    <w:rsid w:val="00184D31"/>
    <w:rsid w:val="00187505"/>
    <w:rsid w:val="0018799A"/>
    <w:rsid w:val="00190AF7"/>
    <w:rsid w:val="0019225D"/>
    <w:rsid w:val="001939D6"/>
    <w:rsid w:val="0019668E"/>
    <w:rsid w:val="00196E27"/>
    <w:rsid w:val="001A26CC"/>
    <w:rsid w:val="001A3113"/>
    <w:rsid w:val="001A39A9"/>
    <w:rsid w:val="001A4E9E"/>
    <w:rsid w:val="001A6AE3"/>
    <w:rsid w:val="001B0DC9"/>
    <w:rsid w:val="001B2015"/>
    <w:rsid w:val="001B2D64"/>
    <w:rsid w:val="001B32C2"/>
    <w:rsid w:val="001B5B47"/>
    <w:rsid w:val="001C0059"/>
    <w:rsid w:val="001C1C95"/>
    <w:rsid w:val="001C220B"/>
    <w:rsid w:val="001C4418"/>
    <w:rsid w:val="001C5D19"/>
    <w:rsid w:val="001C6F1F"/>
    <w:rsid w:val="001D1AEC"/>
    <w:rsid w:val="001D45DD"/>
    <w:rsid w:val="001E08FD"/>
    <w:rsid w:val="001E4EE7"/>
    <w:rsid w:val="001E5415"/>
    <w:rsid w:val="001E59A6"/>
    <w:rsid w:val="001E5B1B"/>
    <w:rsid w:val="001E773B"/>
    <w:rsid w:val="001F24EA"/>
    <w:rsid w:val="001F4624"/>
    <w:rsid w:val="001F5DEC"/>
    <w:rsid w:val="00201046"/>
    <w:rsid w:val="00201C6D"/>
    <w:rsid w:val="00203839"/>
    <w:rsid w:val="00204E4F"/>
    <w:rsid w:val="00206E63"/>
    <w:rsid w:val="0020716A"/>
    <w:rsid w:val="00210AF3"/>
    <w:rsid w:val="00212450"/>
    <w:rsid w:val="00212DC3"/>
    <w:rsid w:val="00213628"/>
    <w:rsid w:val="0021395A"/>
    <w:rsid w:val="00217F09"/>
    <w:rsid w:val="0022222B"/>
    <w:rsid w:val="00223456"/>
    <w:rsid w:val="00225A66"/>
    <w:rsid w:val="00226338"/>
    <w:rsid w:val="00226CB7"/>
    <w:rsid w:val="00227734"/>
    <w:rsid w:val="002321DD"/>
    <w:rsid w:val="00235462"/>
    <w:rsid w:val="00240937"/>
    <w:rsid w:val="00241D0A"/>
    <w:rsid w:val="00245872"/>
    <w:rsid w:val="002461FC"/>
    <w:rsid w:val="002462F3"/>
    <w:rsid w:val="002467FA"/>
    <w:rsid w:val="002474CC"/>
    <w:rsid w:val="002501B7"/>
    <w:rsid w:val="00250E39"/>
    <w:rsid w:val="0025350D"/>
    <w:rsid w:val="00253800"/>
    <w:rsid w:val="00255426"/>
    <w:rsid w:val="00255518"/>
    <w:rsid w:val="00264793"/>
    <w:rsid w:val="00265A33"/>
    <w:rsid w:val="00277394"/>
    <w:rsid w:val="0028019B"/>
    <w:rsid w:val="00283206"/>
    <w:rsid w:val="002857F9"/>
    <w:rsid w:val="00290280"/>
    <w:rsid w:val="0029211E"/>
    <w:rsid w:val="00292D8A"/>
    <w:rsid w:val="00292DB6"/>
    <w:rsid w:val="0029531F"/>
    <w:rsid w:val="00296EDE"/>
    <w:rsid w:val="00297174"/>
    <w:rsid w:val="0029767C"/>
    <w:rsid w:val="002976EF"/>
    <w:rsid w:val="00297B84"/>
    <w:rsid w:val="002A626E"/>
    <w:rsid w:val="002A6624"/>
    <w:rsid w:val="002A7AEC"/>
    <w:rsid w:val="002A7BB3"/>
    <w:rsid w:val="002A7F36"/>
    <w:rsid w:val="002B12F0"/>
    <w:rsid w:val="002B3E8D"/>
    <w:rsid w:val="002B581C"/>
    <w:rsid w:val="002B610A"/>
    <w:rsid w:val="002B6148"/>
    <w:rsid w:val="002B7324"/>
    <w:rsid w:val="002B7755"/>
    <w:rsid w:val="002B78CD"/>
    <w:rsid w:val="002C17DA"/>
    <w:rsid w:val="002C247E"/>
    <w:rsid w:val="002C2C56"/>
    <w:rsid w:val="002C3E9B"/>
    <w:rsid w:val="002C4990"/>
    <w:rsid w:val="002D0159"/>
    <w:rsid w:val="002D19D4"/>
    <w:rsid w:val="002D25AD"/>
    <w:rsid w:val="002D30F6"/>
    <w:rsid w:val="002D62B1"/>
    <w:rsid w:val="002D7D4B"/>
    <w:rsid w:val="002E10CA"/>
    <w:rsid w:val="002E2EB3"/>
    <w:rsid w:val="002E3334"/>
    <w:rsid w:val="002E51FD"/>
    <w:rsid w:val="002E586F"/>
    <w:rsid w:val="002F0BD2"/>
    <w:rsid w:val="002F0F5A"/>
    <w:rsid w:val="002F6B5A"/>
    <w:rsid w:val="002F7A0B"/>
    <w:rsid w:val="00302F41"/>
    <w:rsid w:val="00303969"/>
    <w:rsid w:val="00305100"/>
    <w:rsid w:val="00306D05"/>
    <w:rsid w:val="00307A52"/>
    <w:rsid w:val="003113F6"/>
    <w:rsid w:val="00312CA4"/>
    <w:rsid w:val="00313E54"/>
    <w:rsid w:val="00314399"/>
    <w:rsid w:val="003152EE"/>
    <w:rsid w:val="0031560F"/>
    <w:rsid w:val="00317008"/>
    <w:rsid w:val="0032085F"/>
    <w:rsid w:val="0032275B"/>
    <w:rsid w:val="003233D9"/>
    <w:rsid w:val="00324239"/>
    <w:rsid w:val="003245EA"/>
    <w:rsid w:val="00324DEC"/>
    <w:rsid w:val="00330C59"/>
    <w:rsid w:val="00331E39"/>
    <w:rsid w:val="00336E19"/>
    <w:rsid w:val="00337143"/>
    <w:rsid w:val="0034018E"/>
    <w:rsid w:val="00340CEE"/>
    <w:rsid w:val="00340DBA"/>
    <w:rsid w:val="00344845"/>
    <w:rsid w:val="00346D44"/>
    <w:rsid w:val="00350030"/>
    <w:rsid w:val="00351174"/>
    <w:rsid w:val="00353F69"/>
    <w:rsid w:val="00355991"/>
    <w:rsid w:val="003607C5"/>
    <w:rsid w:val="00365064"/>
    <w:rsid w:val="00365514"/>
    <w:rsid w:val="00365DD1"/>
    <w:rsid w:val="00367211"/>
    <w:rsid w:val="00376F36"/>
    <w:rsid w:val="0038102A"/>
    <w:rsid w:val="00381502"/>
    <w:rsid w:val="00381AEC"/>
    <w:rsid w:val="003829B3"/>
    <w:rsid w:val="00387E52"/>
    <w:rsid w:val="00393AEE"/>
    <w:rsid w:val="00396F4D"/>
    <w:rsid w:val="003A0426"/>
    <w:rsid w:val="003A223F"/>
    <w:rsid w:val="003A3A14"/>
    <w:rsid w:val="003A5E58"/>
    <w:rsid w:val="003B29DA"/>
    <w:rsid w:val="003B3637"/>
    <w:rsid w:val="003B49E0"/>
    <w:rsid w:val="003B4AA6"/>
    <w:rsid w:val="003C3F53"/>
    <w:rsid w:val="003C69BF"/>
    <w:rsid w:val="003D10F3"/>
    <w:rsid w:val="003D20B3"/>
    <w:rsid w:val="003D2364"/>
    <w:rsid w:val="003D246B"/>
    <w:rsid w:val="003D5501"/>
    <w:rsid w:val="003D5A48"/>
    <w:rsid w:val="003F3AFC"/>
    <w:rsid w:val="003F3D4E"/>
    <w:rsid w:val="003F5B2A"/>
    <w:rsid w:val="004004D4"/>
    <w:rsid w:val="00401A15"/>
    <w:rsid w:val="00401C44"/>
    <w:rsid w:val="00402125"/>
    <w:rsid w:val="004030BA"/>
    <w:rsid w:val="004120B7"/>
    <w:rsid w:val="00413ADF"/>
    <w:rsid w:val="00413F9B"/>
    <w:rsid w:val="00415C70"/>
    <w:rsid w:val="00417B2E"/>
    <w:rsid w:val="004222D6"/>
    <w:rsid w:val="00425DF0"/>
    <w:rsid w:val="004272F1"/>
    <w:rsid w:val="00431A01"/>
    <w:rsid w:val="00431E85"/>
    <w:rsid w:val="004323E5"/>
    <w:rsid w:val="00432AB7"/>
    <w:rsid w:val="00434429"/>
    <w:rsid w:val="00434668"/>
    <w:rsid w:val="004411E8"/>
    <w:rsid w:val="00445BDA"/>
    <w:rsid w:val="00446167"/>
    <w:rsid w:val="00446EEC"/>
    <w:rsid w:val="0045134B"/>
    <w:rsid w:val="004527F4"/>
    <w:rsid w:val="004600AF"/>
    <w:rsid w:val="004606EF"/>
    <w:rsid w:val="00464878"/>
    <w:rsid w:val="00464E76"/>
    <w:rsid w:val="00465B5A"/>
    <w:rsid w:val="00467E64"/>
    <w:rsid w:val="004713BD"/>
    <w:rsid w:val="0047381B"/>
    <w:rsid w:val="0048012D"/>
    <w:rsid w:val="00480FEF"/>
    <w:rsid w:val="004811B0"/>
    <w:rsid w:val="0048188B"/>
    <w:rsid w:val="00482FEC"/>
    <w:rsid w:val="00483C0A"/>
    <w:rsid w:val="00485B9A"/>
    <w:rsid w:val="00487FFC"/>
    <w:rsid w:val="00490F8E"/>
    <w:rsid w:val="004911E2"/>
    <w:rsid w:val="0049253C"/>
    <w:rsid w:val="00493F5F"/>
    <w:rsid w:val="004943D2"/>
    <w:rsid w:val="004967C3"/>
    <w:rsid w:val="00497260"/>
    <w:rsid w:val="004A0A6A"/>
    <w:rsid w:val="004A0BB5"/>
    <w:rsid w:val="004A2D9D"/>
    <w:rsid w:val="004A4624"/>
    <w:rsid w:val="004A47D8"/>
    <w:rsid w:val="004B077E"/>
    <w:rsid w:val="004B26F6"/>
    <w:rsid w:val="004B3ACC"/>
    <w:rsid w:val="004B4FF0"/>
    <w:rsid w:val="004B5622"/>
    <w:rsid w:val="004B5E6A"/>
    <w:rsid w:val="004C29D6"/>
    <w:rsid w:val="004C3B65"/>
    <w:rsid w:val="004C3FAB"/>
    <w:rsid w:val="004C40B0"/>
    <w:rsid w:val="004C442D"/>
    <w:rsid w:val="004D09B7"/>
    <w:rsid w:val="004D1535"/>
    <w:rsid w:val="004D39A1"/>
    <w:rsid w:val="004D4347"/>
    <w:rsid w:val="004D61D0"/>
    <w:rsid w:val="004D64B1"/>
    <w:rsid w:val="004D730B"/>
    <w:rsid w:val="004E2400"/>
    <w:rsid w:val="004E4096"/>
    <w:rsid w:val="004F0AFD"/>
    <w:rsid w:val="004F3D43"/>
    <w:rsid w:val="004F7787"/>
    <w:rsid w:val="005030F4"/>
    <w:rsid w:val="005048CE"/>
    <w:rsid w:val="00505444"/>
    <w:rsid w:val="00507FD0"/>
    <w:rsid w:val="0051179C"/>
    <w:rsid w:val="00512DCA"/>
    <w:rsid w:val="0051474C"/>
    <w:rsid w:val="00515966"/>
    <w:rsid w:val="00516977"/>
    <w:rsid w:val="00521965"/>
    <w:rsid w:val="00521C01"/>
    <w:rsid w:val="005257EC"/>
    <w:rsid w:val="00527374"/>
    <w:rsid w:val="00531ECC"/>
    <w:rsid w:val="005320AF"/>
    <w:rsid w:val="00533A24"/>
    <w:rsid w:val="00534D3B"/>
    <w:rsid w:val="0053675E"/>
    <w:rsid w:val="00537701"/>
    <w:rsid w:val="0054097B"/>
    <w:rsid w:val="005448D9"/>
    <w:rsid w:val="00547A63"/>
    <w:rsid w:val="00550397"/>
    <w:rsid w:val="005516F4"/>
    <w:rsid w:val="0055291D"/>
    <w:rsid w:val="00553490"/>
    <w:rsid w:val="00555476"/>
    <w:rsid w:val="0056079F"/>
    <w:rsid w:val="00561DE0"/>
    <w:rsid w:val="00564EC2"/>
    <w:rsid w:val="00565403"/>
    <w:rsid w:val="00570710"/>
    <w:rsid w:val="00570DBE"/>
    <w:rsid w:val="00571043"/>
    <w:rsid w:val="00571090"/>
    <w:rsid w:val="00572777"/>
    <w:rsid w:val="005729A3"/>
    <w:rsid w:val="00577EF9"/>
    <w:rsid w:val="00584197"/>
    <w:rsid w:val="00586833"/>
    <w:rsid w:val="00591D6C"/>
    <w:rsid w:val="005923EE"/>
    <w:rsid w:val="005944EF"/>
    <w:rsid w:val="00594C50"/>
    <w:rsid w:val="005A1798"/>
    <w:rsid w:val="005A19E9"/>
    <w:rsid w:val="005A2D56"/>
    <w:rsid w:val="005A3DD6"/>
    <w:rsid w:val="005A4577"/>
    <w:rsid w:val="005A45D5"/>
    <w:rsid w:val="005A585E"/>
    <w:rsid w:val="005B00E8"/>
    <w:rsid w:val="005B0766"/>
    <w:rsid w:val="005B1B20"/>
    <w:rsid w:val="005B3DA1"/>
    <w:rsid w:val="005B4787"/>
    <w:rsid w:val="005B5894"/>
    <w:rsid w:val="005B5E09"/>
    <w:rsid w:val="005B6A26"/>
    <w:rsid w:val="005B78F1"/>
    <w:rsid w:val="005B7D61"/>
    <w:rsid w:val="005C015D"/>
    <w:rsid w:val="005D06A8"/>
    <w:rsid w:val="005D150B"/>
    <w:rsid w:val="005D4678"/>
    <w:rsid w:val="005D6A40"/>
    <w:rsid w:val="005E2699"/>
    <w:rsid w:val="005E440D"/>
    <w:rsid w:val="005E6A59"/>
    <w:rsid w:val="005E6DCD"/>
    <w:rsid w:val="005E7141"/>
    <w:rsid w:val="005E736D"/>
    <w:rsid w:val="005F107B"/>
    <w:rsid w:val="005F1921"/>
    <w:rsid w:val="005F3A7C"/>
    <w:rsid w:val="005F3CE0"/>
    <w:rsid w:val="005F5CE3"/>
    <w:rsid w:val="005F7795"/>
    <w:rsid w:val="006018C1"/>
    <w:rsid w:val="00602972"/>
    <w:rsid w:val="0060336A"/>
    <w:rsid w:val="00605C29"/>
    <w:rsid w:val="0061353D"/>
    <w:rsid w:val="0061466E"/>
    <w:rsid w:val="006203FA"/>
    <w:rsid w:val="00620F0E"/>
    <w:rsid w:val="0062216C"/>
    <w:rsid w:val="00623C4C"/>
    <w:rsid w:val="006256F0"/>
    <w:rsid w:val="00626A7C"/>
    <w:rsid w:val="00631D37"/>
    <w:rsid w:val="006340A0"/>
    <w:rsid w:val="00637E52"/>
    <w:rsid w:val="0064358A"/>
    <w:rsid w:val="006440E4"/>
    <w:rsid w:val="006440E8"/>
    <w:rsid w:val="0064448B"/>
    <w:rsid w:val="00644FD5"/>
    <w:rsid w:val="00647A52"/>
    <w:rsid w:val="006507AC"/>
    <w:rsid w:val="0065134F"/>
    <w:rsid w:val="00652FED"/>
    <w:rsid w:val="0065329C"/>
    <w:rsid w:val="00656BD1"/>
    <w:rsid w:val="0066182C"/>
    <w:rsid w:val="00661B18"/>
    <w:rsid w:val="0066316F"/>
    <w:rsid w:val="006654C0"/>
    <w:rsid w:val="006671BD"/>
    <w:rsid w:val="006737A7"/>
    <w:rsid w:val="00674B6B"/>
    <w:rsid w:val="006812C2"/>
    <w:rsid w:val="00681D2F"/>
    <w:rsid w:val="0068326D"/>
    <w:rsid w:val="00684F2B"/>
    <w:rsid w:val="00685408"/>
    <w:rsid w:val="00692E26"/>
    <w:rsid w:val="00694652"/>
    <w:rsid w:val="006958FE"/>
    <w:rsid w:val="00695E40"/>
    <w:rsid w:val="006972C1"/>
    <w:rsid w:val="006974B1"/>
    <w:rsid w:val="006A1115"/>
    <w:rsid w:val="006B0109"/>
    <w:rsid w:val="006B26E3"/>
    <w:rsid w:val="006B482B"/>
    <w:rsid w:val="006B4FD7"/>
    <w:rsid w:val="006B52E1"/>
    <w:rsid w:val="006C25FE"/>
    <w:rsid w:val="006C44E9"/>
    <w:rsid w:val="006C4DEC"/>
    <w:rsid w:val="006C5760"/>
    <w:rsid w:val="006C5C03"/>
    <w:rsid w:val="006C790F"/>
    <w:rsid w:val="006D238D"/>
    <w:rsid w:val="006D4048"/>
    <w:rsid w:val="006D74E8"/>
    <w:rsid w:val="006E0B11"/>
    <w:rsid w:val="006E7930"/>
    <w:rsid w:val="006E7BA8"/>
    <w:rsid w:val="006E7BCA"/>
    <w:rsid w:val="006F05FE"/>
    <w:rsid w:val="006F2547"/>
    <w:rsid w:val="006F3867"/>
    <w:rsid w:val="00701005"/>
    <w:rsid w:val="007032C8"/>
    <w:rsid w:val="007045BF"/>
    <w:rsid w:val="0070474A"/>
    <w:rsid w:val="007229C2"/>
    <w:rsid w:val="007238BE"/>
    <w:rsid w:val="0072453B"/>
    <w:rsid w:val="007269B6"/>
    <w:rsid w:val="007279DC"/>
    <w:rsid w:val="007321E4"/>
    <w:rsid w:val="00732E65"/>
    <w:rsid w:val="0073399B"/>
    <w:rsid w:val="00735633"/>
    <w:rsid w:val="007368C6"/>
    <w:rsid w:val="007378D2"/>
    <w:rsid w:val="00740DC5"/>
    <w:rsid w:val="00742B5D"/>
    <w:rsid w:val="00743817"/>
    <w:rsid w:val="00744BDD"/>
    <w:rsid w:val="007476DF"/>
    <w:rsid w:val="00750933"/>
    <w:rsid w:val="00751EB7"/>
    <w:rsid w:val="007572B4"/>
    <w:rsid w:val="007572CF"/>
    <w:rsid w:val="00761543"/>
    <w:rsid w:val="007658EB"/>
    <w:rsid w:val="007664AD"/>
    <w:rsid w:val="00766DA6"/>
    <w:rsid w:val="007675F1"/>
    <w:rsid w:val="00771F08"/>
    <w:rsid w:val="00772B11"/>
    <w:rsid w:val="00773B58"/>
    <w:rsid w:val="00776C4C"/>
    <w:rsid w:val="007819BC"/>
    <w:rsid w:val="0078432C"/>
    <w:rsid w:val="00785F9B"/>
    <w:rsid w:val="00791D62"/>
    <w:rsid w:val="0079326F"/>
    <w:rsid w:val="00795AF5"/>
    <w:rsid w:val="00797BAB"/>
    <w:rsid w:val="007A0BCB"/>
    <w:rsid w:val="007A10BD"/>
    <w:rsid w:val="007A19D6"/>
    <w:rsid w:val="007A4ABD"/>
    <w:rsid w:val="007A7BD7"/>
    <w:rsid w:val="007B0AE0"/>
    <w:rsid w:val="007B1611"/>
    <w:rsid w:val="007B18C3"/>
    <w:rsid w:val="007B359F"/>
    <w:rsid w:val="007B3DDE"/>
    <w:rsid w:val="007C4D43"/>
    <w:rsid w:val="007D0189"/>
    <w:rsid w:val="007D4473"/>
    <w:rsid w:val="007D67B5"/>
    <w:rsid w:val="007E14CA"/>
    <w:rsid w:val="007E180F"/>
    <w:rsid w:val="007E2B74"/>
    <w:rsid w:val="007E7621"/>
    <w:rsid w:val="007E7F58"/>
    <w:rsid w:val="007F3AD9"/>
    <w:rsid w:val="007F4C20"/>
    <w:rsid w:val="007F5DDF"/>
    <w:rsid w:val="00803DB4"/>
    <w:rsid w:val="008054BE"/>
    <w:rsid w:val="00805E8B"/>
    <w:rsid w:val="008079B1"/>
    <w:rsid w:val="008117BA"/>
    <w:rsid w:val="00814781"/>
    <w:rsid w:val="008153E5"/>
    <w:rsid w:val="008158E7"/>
    <w:rsid w:val="0082154C"/>
    <w:rsid w:val="00821A6B"/>
    <w:rsid w:val="00823A8A"/>
    <w:rsid w:val="00825EFA"/>
    <w:rsid w:val="0082653D"/>
    <w:rsid w:val="0082738E"/>
    <w:rsid w:val="008276FC"/>
    <w:rsid w:val="008315F0"/>
    <w:rsid w:val="008333E9"/>
    <w:rsid w:val="00833466"/>
    <w:rsid w:val="00837B71"/>
    <w:rsid w:val="00844CD8"/>
    <w:rsid w:val="008511F6"/>
    <w:rsid w:val="00851B67"/>
    <w:rsid w:val="00855EC8"/>
    <w:rsid w:val="00856B25"/>
    <w:rsid w:val="008575A4"/>
    <w:rsid w:val="00862147"/>
    <w:rsid w:val="00867AD6"/>
    <w:rsid w:val="008702DF"/>
    <w:rsid w:val="0088339E"/>
    <w:rsid w:val="00885E98"/>
    <w:rsid w:val="0088779B"/>
    <w:rsid w:val="008936A5"/>
    <w:rsid w:val="00894CC0"/>
    <w:rsid w:val="008A33A3"/>
    <w:rsid w:val="008A53CF"/>
    <w:rsid w:val="008A5E77"/>
    <w:rsid w:val="008A6B4D"/>
    <w:rsid w:val="008A7F68"/>
    <w:rsid w:val="008B204D"/>
    <w:rsid w:val="008B2645"/>
    <w:rsid w:val="008B668B"/>
    <w:rsid w:val="008B672D"/>
    <w:rsid w:val="008B6C87"/>
    <w:rsid w:val="008B779B"/>
    <w:rsid w:val="008B792A"/>
    <w:rsid w:val="008B7E5B"/>
    <w:rsid w:val="008C3123"/>
    <w:rsid w:val="008C622D"/>
    <w:rsid w:val="008C7BE1"/>
    <w:rsid w:val="008D1C89"/>
    <w:rsid w:val="008D5F8D"/>
    <w:rsid w:val="008D7647"/>
    <w:rsid w:val="008E0A80"/>
    <w:rsid w:val="008E7C9D"/>
    <w:rsid w:val="008F0710"/>
    <w:rsid w:val="008F41CC"/>
    <w:rsid w:val="009007A2"/>
    <w:rsid w:val="009013CA"/>
    <w:rsid w:val="00901E7E"/>
    <w:rsid w:val="0090712E"/>
    <w:rsid w:val="00910247"/>
    <w:rsid w:val="009151EB"/>
    <w:rsid w:val="00922460"/>
    <w:rsid w:val="009237E8"/>
    <w:rsid w:val="00925BD8"/>
    <w:rsid w:val="00932E6A"/>
    <w:rsid w:val="00934BE0"/>
    <w:rsid w:val="009360B9"/>
    <w:rsid w:val="00937D1B"/>
    <w:rsid w:val="00944524"/>
    <w:rsid w:val="009445DE"/>
    <w:rsid w:val="00947359"/>
    <w:rsid w:val="00950430"/>
    <w:rsid w:val="00956ED3"/>
    <w:rsid w:val="00960602"/>
    <w:rsid w:val="00961D76"/>
    <w:rsid w:val="009626AF"/>
    <w:rsid w:val="00962CFD"/>
    <w:rsid w:val="009639E2"/>
    <w:rsid w:val="00965867"/>
    <w:rsid w:val="00965DBB"/>
    <w:rsid w:val="00971E27"/>
    <w:rsid w:val="00971E39"/>
    <w:rsid w:val="0097616A"/>
    <w:rsid w:val="009810F2"/>
    <w:rsid w:val="00983AC7"/>
    <w:rsid w:val="0098444A"/>
    <w:rsid w:val="009846ED"/>
    <w:rsid w:val="00986CFD"/>
    <w:rsid w:val="009916A7"/>
    <w:rsid w:val="00991705"/>
    <w:rsid w:val="00991FD7"/>
    <w:rsid w:val="00992C3D"/>
    <w:rsid w:val="0099397F"/>
    <w:rsid w:val="00995A34"/>
    <w:rsid w:val="0099739C"/>
    <w:rsid w:val="009A0A71"/>
    <w:rsid w:val="009A21DE"/>
    <w:rsid w:val="009A7149"/>
    <w:rsid w:val="009B0892"/>
    <w:rsid w:val="009B42EF"/>
    <w:rsid w:val="009B647A"/>
    <w:rsid w:val="009C1349"/>
    <w:rsid w:val="009C1C3F"/>
    <w:rsid w:val="009C1C70"/>
    <w:rsid w:val="009C32ED"/>
    <w:rsid w:val="009C4602"/>
    <w:rsid w:val="009C4CF4"/>
    <w:rsid w:val="009D6A42"/>
    <w:rsid w:val="009D70C2"/>
    <w:rsid w:val="009D7E30"/>
    <w:rsid w:val="009E2CDF"/>
    <w:rsid w:val="009E65BC"/>
    <w:rsid w:val="009F19D3"/>
    <w:rsid w:val="009F64FA"/>
    <w:rsid w:val="009F676C"/>
    <w:rsid w:val="009F728D"/>
    <w:rsid w:val="00A00C73"/>
    <w:rsid w:val="00A0492E"/>
    <w:rsid w:val="00A109A8"/>
    <w:rsid w:val="00A12058"/>
    <w:rsid w:val="00A12966"/>
    <w:rsid w:val="00A14D6B"/>
    <w:rsid w:val="00A15395"/>
    <w:rsid w:val="00A161E8"/>
    <w:rsid w:val="00A165A4"/>
    <w:rsid w:val="00A16BCF"/>
    <w:rsid w:val="00A200BF"/>
    <w:rsid w:val="00A201AB"/>
    <w:rsid w:val="00A20F9E"/>
    <w:rsid w:val="00A2132E"/>
    <w:rsid w:val="00A26900"/>
    <w:rsid w:val="00A26B92"/>
    <w:rsid w:val="00A317D0"/>
    <w:rsid w:val="00A36206"/>
    <w:rsid w:val="00A36F7A"/>
    <w:rsid w:val="00A402AA"/>
    <w:rsid w:val="00A404DA"/>
    <w:rsid w:val="00A405EB"/>
    <w:rsid w:val="00A42006"/>
    <w:rsid w:val="00A458EC"/>
    <w:rsid w:val="00A463F2"/>
    <w:rsid w:val="00A47CB2"/>
    <w:rsid w:val="00A536C2"/>
    <w:rsid w:val="00A5663F"/>
    <w:rsid w:val="00A6118B"/>
    <w:rsid w:val="00A66B6E"/>
    <w:rsid w:val="00A670EB"/>
    <w:rsid w:val="00A721C1"/>
    <w:rsid w:val="00A730E8"/>
    <w:rsid w:val="00A8423D"/>
    <w:rsid w:val="00A860BD"/>
    <w:rsid w:val="00A86CCC"/>
    <w:rsid w:val="00A9130F"/>
    <w:rsid w:val="00A92F3B"/>
    <w:rsid w:val="00A94F83"/>
    <w:rsid w:val="00A9582F"/>
    <w:rsid w:val="00A96F84"/>
    <w:rsid w:val="00AA1E0E"/>
    <w:rsid w:val="00AA508A"/>
    <w:rsid w:val="00AA5831"/>
    <w:rsid w:val="00AA6EA9"/>
    <w:rsid w:val="00AA773D"/>
    <w:rsid w:val="00AB0224"/>
    <w:rsid w:val="00AB2A00"/>
    <w:rsid w:val="00AB535C"/>
    <w:rsid w:val="00AB71FC"/>
    <w:rsid w:val="00AC1394"/>
    <w:rsid w:val="00AC1BD1"/>
    <w:rsid w:val="00AC598A"/>
    <w:rsid w:val="00AC5A2A"/>
    <w:rsid w:val="00AC5C6E"/>
    <w:rsid w:val="00AC6210"/>
    <w:rsid w:val="00AD0DD8"/>
    <w:rsid w:val="00AD1732"/>
    <w:rsid w:val="00AD25E5"/>
    <w:rsid w:val="00AE326B"/>
    <w:rsid w:val="00AE4BAB"/>
    <w:rsid w:val="00AE550B"/>
    <w:rsid w:val="00AE5FB8"/>
    <w:rsid w:val="00AF2582"/>
    <w:rsid w:val="00AF275E"/>
    <w:rsid w:val="00AF4785"/>
    <w:rsid w:val="00AF6F76"/>
    <w:rsid w:val="00B038B6"/>
    <w:rsid w:val="00B039CB"/>
    <w:rsid w:val="00B06197"/>
    <w:rsid w:val="00B112D3"/>
    <w:rsid w:val="00B14B19"/>
    <w:rsid w:val="00B2138D"/>
    <w:rsid w:val="00B225D3"/>
    <w:rsid w:val="00B275B6"/>
    <w:rsid w:val="00B30454"/>
    <w:rsid w:val="00B314E0"/>
    <w:rsid w:val="00B319C5"/>
    <w:rsid w:val="00B3571F"/>
    <w:rsid w:val="00B43FB6"/>
    <w:rsid w:val="00B4410E"/>
    <w:rsid w:val="00B5161F"/>
    <w:rsid w:val="00B517AB"/>
    <w:rsid w:val="00B56464"/>
    <w:rsid w:val="00B57465"/>
    <w:rsid w:val="00B57EEE"/>
    <w:rsid w:val="00B60ED1"/>
    <w:rsid w:val="00B64B4D"/>
    <w:rsid w:val="00B65F88"/>
    <w:rsid w:val="00B661F8"/>
    <w:rsid w:val="00B721B8"/>
    <w:rsid w:val="00B72CEE"/>
    <w:rsid w:val="00B74F08"/>
    <w:rsid w:val="00B75DF3"/>
    <w:rsid w:val="00B852A6"/>
    <w:rsid w:val="00B917A0"/>
    <w:rsid w:val="00B97731"/>
    <w:rsid w:val="00BA1C42"/>
    <w:rsid w:val="00BA24DB"/>
    <w:rsid w:val="00BA43E6"/>
    <w:rsid w:val="00BA45E4"/>
    <w:rsid w:val="00BA4AED"/>
    <w:rsid w:val="00BA762B"/>
    <w:rsid w:val="00BB0F2B"/>
    <w:rsid w:val="00BB1C8F"/>
    <w:rsid w:val="00BB2BA5"/>
    <w:rsid w:val="00BB6F20"/>
    <w:rsid w:val="00BC0BF7"/>
    <w:rsid w:val="00BC4194"/>
    <w:rsid w:val="00BC5406"/>
    <w:rsid w:val="00BC5DC1"/>
    <w:rsid w:val="00BD0042"/>
    <w:rsid w:val="00BD36B0"/>
    <w:rsid w:val="00BD4878"/>
    <w:rsid w:val="00BD6A17"/>
    <w:rsid w:val="00BD6D64"/>
    <w:rsid w:val="00BD74D4"/>
    <w:rsid w:val="00BD7A3C"/>
    <w:rsid w:val="00BE104A"/>
    <w:rsid w:val="00BE1358"/>
    <w:rsid w:val="00BE1C8E"/>
    <w:rsid w:val="00BE5249"/>
    <w:rsid w:val="00BE6192"/>
    <w:rsid w:val="00BE63A8"/>
    <w:rsid w:val="00BF1435"/>
    <w:rsid w:val="00BF27AC"/>
    <w:rsid w:val="00BF59CB"/>
    <w:rsid w:val="00BF5E5F"/>
    <w:rsid w:val="00C02A77"/>
    <w:rsid w:val="00C02CA3"/>
    <w:rsid w:val="00C0375F"/>
    <w:rsid w:val="00C03B55"/>
    <w:rsid w:val="00C062F9"/>
    <w:rsid w:val="00C06C59"/>
    <w:rsid w:val="00C12C2F"/>
    <w:rsid w:val="00C15888"/>
    <w:rsid w:val="00C1655C"/>
    <w:rsid w:val="00C16B80"/>
    <w:rsid w:val="00C17159"/>
    <w:rsid w:val="00C21335"/>
    <w:rsid w:val="00C23EEF"/>
    <w:rsid w:val="00C23F60"/>
    <w:rsid w:val="00C24503"/>
    <w:rsid w:val="00C2483E"/>
    <w:rsid w:val="00C24849"/>
    <w:rsid w:val="00C25CE4"/>
    <w:rsid w:val="00C4163D"/>
    <w:rsid w:val="00C42500"/>
    <w:rsid w:val="00C42E83"/>
    <w:rsid w:val="00C47881"/>
    <w:rsid w:val="00C53986"/>
    <w:rsid w:val="00C548B2"/>
    <w:rsid w:val="00C555EB"/>
    <w:rsid w:val="00C60E76"/>
    <w:rsid w:val="00C64BCF"/>
    <w:rsid w:val="00C66373"/>
    <w:rsid w:val="00C6653D"/>
    <w:rsid w:val="00C67025"/>
    <w:rsid w:val="00C807B6"/>
    <w:rsid w:val="00C80A63"/>
    <w:rsid w:val="00C951B7"/>
    <w:rsid w:val="00C95BD2"/>
    <w:rsid w:val="00C9644C"/>
    <w:rsid w:val="00CA1AC8"/>
    <w:rsid w:val="00CA39FD"/>
    <w:rsid w:val="00CA3F5A"/>
    <w:rsid w:val="00CA49D2"/>
    <w:rsid w:val="00CA5D22"/>
    <w:rsid w:val="00CA7768"/>
    <w:rsid w:val="00CB04F5"/>
    <w:rsid w:val="00CB1E8B"/>
    <w:rsid w:val="00CB2D28"/>
    <w:rsid w:val="00CB52E7"/>
    <w:rsid w:val="00CC00AE"/>
    <w:rsid w:val="00CC2EFA"/>
    <w:rsid w:val="00CC4F96"/>
    <w:rsid w:val="00CC73A3"/>
    <w:rsid w:val="00CD460A"/>
    <w:rsid w:val="00CD4BB0"/>
    <w:rsid w:val="00CD5143"/>
    <w:rsid w:val="00CD578F"/>
    <w:rsid w:val="00CD76F8"/>
    <w:rsid w:val="00CE15F6"/>
    <w:rsid w:val="00CE2C96"/>
    <w:rsid w:val="00CE70F4"/>
    <w:rsid w:val="00CE72E1"/>
    <w:rsid w:val="00CF005A"/>
    <w:rsid w:val="00CF2312"/>
    <w:rsid w:val="00CF23BA"/>
    <w:rsid w:val="00CF64DC"/>
    <w:rsid w:val="00D005EC"/>
    <w:rsid w:val="00D00E96"/>
    <w:rsid w:val="00D00F84"/>
    <w:rsid w:val="00D03331"/>
    <w:rsid w:val="00D03AA6"/>
    <w:rsid w:val="00D14EEF"/>
    <w:rsid w:val="00D21A58"/>
    <w:rsid w:val="00D272CE"/>
    <w:rsid w:val="00D27A81"/>
    <w:rsid w:val="00D30AEE"/>
    <w:rsid w:val="00D328F2"/>
    <w:rsid w:val="00D32F74"/>
    <w:rsid w:val="00D33FA3"/>
    <w:rsid w:val="00D36C8B"/>
    <w:rsid w:val="00D40275"/>
    <w:rsid w:val="00D40410"/>
    <w:rsid w:val="00D4354C"/>
    <w:rsid w:val="00D439B3"/>
    <w:rsid w:val="00D464E7"/>
    <w:rsid w:val="00D5037B"/>
    <w:rsid w:val="00D5055D"/>
    <w:rsid w:val="00D5179A"/>
    <w:rsid w:val="00D60447"/>
    <w:rsid w:val="00D64909"/>
    <w:rsid w:val="00D65DF2"/>
    <w:rsid w:val="00D65F6E"/>
    <w:rsid w:val="00D70C7E"/>
    <w:rsid w:val="00D70CBD"/>
    <w:rsid w:val="00D755A1"/>
    <w:rsid w:val="00D76A2D"/>
    <w:rsid w:val="00D82B7A"/>
    <w:rsid w:val="00D82C86"/>
    <w:rsid w:val="00D869AA"/>
    <w:rsid w:val="00D86CF5"/>
    <w:rsid w:val="00D87A5F"/>
    <w:rsid w:val="00D90C91"/>
    <w:rsid w:val="00D965D9"/>
    <w:rsid w:val="00DA0F03"/>
    <w:rsid w:val="00DA1192"/>
    <w:rsid w:val="00DA4A6A"/>
    <w:rsid w:val="00DA66CA"/>
    <w:rsid w:val="00DB248D"/>
    <w:rsid w:val="00DC0756"/>
    <w:rsid w:val="00DC52B2"/>
    <w:rsid w:val="00DC6ACE"/>
    <w:rsid w:val="00DD18D6"/>
    <w:rsid w:val="00DD19FB"/>
    <w:rsid w:val="00DD2A39"/>
    <w:rsid w:val="00DD423D"/>
    <w:rsid w:val="00DD46D5"/>
    <w:rsid w:val="00DD4E8D"/>
    <w:rsid w:val="00DD4FA8"/>
    <w:rsid w:val="00DD5504"/>
    <w:rsid w:val="00DD66C5"/>
    <w:rsid w:val="00DD6C28"/>
    <w:rsid w:val="00DD7D35"/>
    <w:rsid w:val="00DE181B"/>
    <w:rsid w:val="00DE7AFB"/>
    <w:rsid w:val="00DF0857"/>
    <w:rsid w:val="00DF4D9E"/>
    <w:rsid w:val="00DF645D"/>
    <w:rsid w:val="00E0110C"/>
    <w:rsid w:val="00E0176F"/>
    <w:rsid w:val="00E023DE"/>
    <w:rsid w:val="00E02548"/>
    <w:rsid w:val="00E073D8"/>
    <w:rsid w:val="00E11F32"/>
    <w:rsid w:val="00E13712"/>
    <w:rsid w:val="00E13C91"/>
    <w:rsid w:val="00E14395"/>
    <w:rsid w:val="00E16D15"/>
    <w:rsid w:val="00E20E07"/>
    <w:rsid w:val="00E22D0F"/>
    <w:rsid w:val="00E23F14"/>
    <w:rsid w:val="00E25F2D"/>
    <w:rsid w:val="00E273EA"/>
    <w:rsid w:val="00E319D8"/>
    <w:rsid w:val="00E326DB"/>
    <w:rsid w:val="00E411B0"/>
    <w:rsid w:val="00E4218B"/>
    <w:rsid w:val="00E42542"/>
    <w:rsid w:val="00E43C40"/>
    <w:rsid w:val="00E47764"/>
    <w:rsid w:val="00E50461"/>
    <w:rsid w:val="00E61DF6"/>
    <w:rsid w:val="00E6328B"/>
    <w:rsid w:val="00E63EA1"/>
    <w:rsid w:val="00E63F1F"/>
    <w:rsid w:val="00E6539D"/>
    <w:rsid w:val="00E65435"/>
    <w:rsid w:val="00E65965"/>
    <w:rsid w:val="00E67B69"/>
    <w:rsid w:val="00E704E2"/>
    <w:rsid w:val="00E70F72"/>
    <w:rsid w:val="00E72550"/>
    <w:rsid w:val="00E80ACE"/>
    <w:rsid w:val="00E813A5"/>
    <w:rsid w:val="00E81F66"/>
    <w:rsid w:val="00E91E86"/>
    <w:rsid w:val="00E91FAB"/>
    <w:rsid w:val="00E92A00"/>
    <w:rsid w:val="00E94095"/>
    <w:rsid w:val="00E95FA5"/>
    <w:rsid w:val="00EA09E1"/>
    <w:rsid w:val="00EA1238"/>
    <w:rsid w:val="00EA1F84"/>
    <w:rsid w:val="00EA217B"/>
    <w:rsid w:val="00EA7D83"/>
    <w:rsid w:val="00EB2830"/>
    <w:rsid w:val="00EB2B2A"/>
    <w:rsid w:val="00EB3145"/>
    <w:rsid w:val="00EC01F9"/>
    <w:rsid w:val="00EC2232"/>
    <w:rsid w:val="00EC3947"/>
    <w:rsid w:val="00EC5F08"/>
    <w:rsid w:val="00EC628F"/>
    <w:rsid w:val="00ED0232"/>
    <w:rsid w:val="00ED0DFB"/>
    <w:rsid w:val="00ED1A69"/>
    <w:rsid w:val="00ED1A95"/>
    <w:rsid w:val="00ED1CCC"/>
    <w:rsid w:val="00ED26DC"/>
    <w:rsid w:val="00ED36BD"/>
    <w:rsid w:val="00ED698A"/>
    <w:rsid w:val="00EE11C2"/>
    <w:rsid w:val="00EE1EED"/>
    <w:rsid w:val="00EE21D8"/>
    <w:rsid w:val="00EE3F43"/>
    <w:rsid w:val="00EE419A"/>
    <w:rsid w:val="00EE41D6"/>
    <w:rsid w:val="00EF41B3"/>
    <w:rsid w:val="00EF7227"/>
    <w:rsid w:val="00F015F8"/>
    <w:rsid w:val="00F02D3C"/>
    <w:rsid w:val="00F0407C"/>
    <w:rsid w:val="00F07EA8"/>
    <w:rsid w:val="00F105AE"/>
    <w:rsid w:val="00F10D11"/>
    <w:rsid w:val="00F15571"/>
    <w:rsid w:val="00F17057"/>
    <w:rsid w:val="00F21298"/>
    <w:rsid w:val="00F21F12"/>
    <w:rsid w:val="00F23579"/>
    <w:rsid w:val="00F27E9A"/>
    <w:rsid w:val="00F32F74"/>
    <w:rsid w:val="00F33276"/>
    <w:rsid w:val="00F333AB"/>
    <w:rsid w:val="00F33DED"/>
    <w:rsid w:val="00F34DBE"/>
    <w:rsid w:val="00F35052"/>
    <w:rsid w:val="00F35C29"/>
    <w:rsid w:val="00F37044"/>
    <w:rsid w:val="00F37A7F"/>
    <w:rsid w:val="00F37BE3"/>
    <w:rsid w:val="00F405B9"/>
    <w:rsid w:val="00F45770"/>
    <w:rsid w:val="00F460A6"/>
    <w:rsid w:val="00F66175"/>
    <w:rsid w:val="00F708A1"/>
    <w:rsid w:val="00F72738"/>
    <w:rsid w:val="00F72743"/>
    <w:rsid w:val="00F76BA9"/>
    <w:rsid w:val="00F80A10"/>
    <w:rsid w:val="00F82C17"/>
    <w:rsid w:val="00F83115"/>
    <w:rsid w:val="00F833AC"/>
    <w:rsid w:val="00F83603"/>
    <w:rsid w:val="00F84E6A"/>
    <w:rsid w:val="00F856C6"/>
    <w:rsid w:val="00F85EC7"/>
    <w:rsid w:val="00F91D5B"/>
    <w:rsid w:val="00F9711B"/>
    <w:rsid w:val="00FA5794"/>
    <w:rsid w:val="00FA7CFB"/>
    <w:rsid w:val="00FB3E86"/>
    <w:rsid w:val="00FB7426"/>
    <w:rsid w:val="00FC0465"/>
    <w:rsid w:val="00FC341A"/>
    <w:rsid w:val="00FC347B"/>
    <w:rsid w:val="00FC34FB"/>
    <w:rsid w:val="00FC5DDD"/>
    <w:rsid w:val="00FC6384"/>
    <w:rsid w:val="00FC6EB0"/>
    <w:rsid w:val="00FC7EAA"/>
    <w:rsid w:val="00FC7EB0"/>
    <w:rsid w:val="00FD2F03"/>
    <w:rsid w:val="00FD3987"/>
    <w:rsid w:val="00FD7377"/>
    <w:rsid w:val="00FE3D60"/>
    <w:rsid w:val="00FE422D"/>
    <w:rsid w:val="00FF1D83"/>
    <w:rsid w:val="00FF207E"/>
    <w:rsid w:val="00FF6CDA"/>
    <w:rsid w:val="00FF7A39"/>
    <w:rsid w:val="00FF7F77"/>
    <w:rsid w:val="010621A0"/>
    <w:rsid w:val="013510DC"/>
    <w:rsid w:val="020861BF"/>
    <w:rsid w:val="0356DE88"/>
    <w:rsid w:val="056F2230"/>
    <w:rsid w:val="06511ACD"/>
    <w:rsid w:val="069301A3"/>
    <w:rsid w:val="069B2524"/>
    <w:rsid w:val="06A51346"/>
    <w:rsid w:val="077165D2"/>
    <w:rsid w:val="078E0104"/>
    <w:rsid w:val="0841DC85"/>
    <w:rsid w:val="08920C73"/>
    <w:rsid w:val="08AE0550"/>
    <w:rsid w:val="09F24370"/>
    <w:rsid w:val="0B3FA99D"/>
    <w:rsid w:val="0BFC6919"/>
    <w:rsid w:val="0D5FD2A0"/>
    <w:rsid w:val="0EEB8EB6"/>
    <w:rsid w:val="107B7F09"/>
    <w:rsid w:val="10C52682"/>
    <w:rsid w:val="11B3E169"/>
    <w:rsid w:val="11C807C6"/>
    <w:rsid w:val="11F2A53E"/>
    <w:rsid w:val="1286AE97"/>
    <w:rsid w:val="12C15101"/>
    <w:rsid w:val="12ED162D"/>
    <w:rsid w:val="131AEE5E"/>
    <w:rsid w:val="14B643E1"/>
    <w:rsid w:val="14C4A27E"/>
    <w:rsid w:val="17FC1262"/>
    <w:rsid w:val="1A15F214"/>
    <w:rsid w:val="1A84EE43"/>
    <w:rsid w:val="1A98F54E"/>
    <w:rsid w:val="1D157A3D"/>
    <w:rsid w:val="1F1358F8"/>
    <w:rsid w:val="2006739C"/>
    <w:rsid w:val="202B4E01"/>
    <w:rsid w:val="21A549BB"/>
    <w:rsid w:val="21CF215C"/>
    <w:rsid w:val="226103A4"/>
    <w:rsid w:val="229EC685"/>
    <w:rsid w:val="233D7378"/>
    <w:rsid w:val="234D7AD1"/>
    <w:rsid w:val="24CFBC96"/>
    <w:rsid w:val="2665F994"/>
    <w:rsid w:val="26F06015"/>
    <w:rsid w:val="280CBEF8"/>
    <w:rsid w:val="28A5D7B7"/>
    <w:rsid w:val="29E0D714"/>
    <w:rsid w:val="2A959B61"/>
    <w:rsid w:val="2B949700"/>
    <w:rsid w:val="2D52769B"/>
    <w:rsid w:val="2EC4ACA5"/>
    <w:rsid w:val="2FD28969"/>
    <w:rsid w:val="2FEED3A1"/>
    <w:rsid w:val="306C7615"/>
    <w:rsid w:val="324F33AC"/>
    <w:rsid w:val="340C8520"/>
    <w:rsid w:val="34E0E42A"/>
    <w:rsid w:val="37AAF62A"/>
    <w:rsid w:val="389A128C"/>
    <w:rsid w:val="397A3253"/>
    <w:rsid w:val="39DC4223"/>
    <w:rsid w:val="3A8B717A"/>
    <w:rsid w:val="3A8C67D8"/>
    <w:rsid w:val="3D2EF37B"/>
    <w:rsid w:val="3D94616A"/>
    <w:rsid w:val="3E6382FD"/>
    <w:rsid w:val="3EADFB87"/>
    <w:rsid w:val="3F9DE49C"/>
    <w:rsid w:val="404F8A96"/>
    <w:rsid w:val="40A46BCF"/>
    <w:rsid w:val="40B75B92"/>
    <w:rsid w:val="40D724C6"/>
    <w:rsid w:val="4273768C"/>
    <w:rsid w:val="4298E87E"/>
    <w:rsid w:val="42BF3439"/>
    <w:rsid w:val="4364F92C"/>
    <w:rsid w:val="438027E7"/>
    <w:rsid w:val="4490A681"/>
    <w:rsid w:val="44BD1A54"/>
    <w:rsid w:val="45609652"/>
    <w:rsid w:val="45E6B73A"/>
    <w:rsid w:val="46ABBFF1"/>
    <w:rsid w:val="46C99DD9"/>
    <w:rsid w:val="46E5786E"/>
    <w:rsid w:val="46F61EF0"/>
    <w:rsid w:val="47C67935"/>
    <w:rsid w:val="47DEA2E0"/>
    <w:rsid w:val="47EDC4F5"/>
    <w:rsid w:val="4A210457"/>
    <w:rsid w:val="4B3661A6"/>
    <w:rsid w:val="4B99AEEC"/>
    <w:rsid w:val="4C560C17"/>
    <w:rsid w:val="4C8CB6BD"/>
    <w:rsid w:val="4E38F079"/>
    <w:rsid w:val="5015D787"/>
    <w:rsid w:val="513B10A7"/>
    <w:rsid w:val="51691A79"/>
    <w:rsid w:val="52325002"/>
    <w:rsid w:val="525EE2E0"/>
    <w:rsid w:val="54AE036D"/>
    <w:rsid w:val="58797100"/>
    <w:rsid w:val="58B99FDD"/>
    <w:rsid w:val="58E2615E"/>
    <w:rsid w:val="5A6AA439"/>
    <w:rsid w:val="5A731FD3"/>
    <w:rsid w:val="5ABE3DE3"/>
    <w:rsid w:val="5B04622B"/>
    <w:rsid w:val="5B0890EB"/>
    <w:rsid w:val="5B587711"/>
    <w:rsid w:val="5C9B6F53"/>
    <w:rsid w:val="5CA64BFE"/>
    <w:rsid w:val="5CB377C8"/>
    <w:rsid w:val="5D5676FF"/>
    <w:rsid w:val="5D86CEBB"/>
    <w:rsid w:val="5E9045F3"/>
    <w:rsid w:val="5F6CA81D"/>
    <w:rsid w:val="6326124E"/>
    <w:rsid w:val="640539C5"/>
    <w:rsid w:val="65739EBE"/>
    <w:rsid w:val="657B442A"/>
    <w:rsid w:val="65BEDA4A"/>
    <w:rsid w:val="668D92B1"/>
    <w:rsid w:val="689A154B"/>
    <w:rsid w:val="699A67DF"/>
    <w:rsid w:val="6A104A69"/>
    <w:rsid w:val="6A143A5C"/>
    <w:rsid w:val="6B25A230"/>
    <w:rsid w:val="6BA0BC83"/>
    <w:rsid w:val="6C91981F"/>
    <w:rsid w:val="6E93BECE"/>
    <w:rsid w:val="6F2D3769"/>
    <w:rsid w:val="6F38256D"/>
    <w:rsid w:val="725FC1E9"/>
    <w:rsid w:val="743978B0"/>
    <w:rsid w:val="74DD86E1"/>
    <w:rsid w:val="7553A4D0"/>
    <w:rsid w:val="76A6CCE5"/>
    <w:rsid w:val="7723DB47"/>
    <w:rsid w:val="7AED9C93"/>
    <w:rsid w:val="7B49B990"/>
    <w:rsid w:val="7C103041"/>
    <w:rsid w:val="7D1329E3"/>
    <w:rsid w:val="7D3CF3E8"/>
    <w:rsid w:val="7DA12D4A"/>
    <w:rsid w:val="7DA2394C"/>
    <w:rsid w:val="7E640D40"/>
    <w:rsid w:val="7FF28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060200"/>
  <w15:chartTrackingRefBased/>
  <w15:docId w15:val="{AA7616E9-267E-42CD-9954-5C2A927B1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30AEE"/>
    <w:pPr>
      <w:jc w:val="both"/>
    </w:p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8B672D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8B672D"/>
    <w:rPr>
      <w:sz w:val="18"/>
    </w:rPr>
  </w:style>
  <w:style w:type="paragraph" w:styleId="Bezmezer">
    <w:name w:val="No Spacing"/>
    <w:link w:val="BezmezerChar"/>
    <w:uiPriority w:val="1"/>
    <w:qFormat/>
    <w:rsid w:val="00313E54"/>
    <w:pPr>
      <w:spacing w:after="0"/>
      <w:jc w:val="both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313E54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76B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76BA9"/>
    <w:rPr>
      <w:b/>
      <w:bCs/>
      <w:sz w:val="20"/>
      <w:szCs w:val="20"/>
    </w:rPr>
  </w:style>
  <w:style w:type="character" w:styleId="Zmnka">
    <w:name w:val="Mention"/>
    <w:basedOn w:val="Standardnpsmoodstavce"/>
    <w:uiPriority w:val="99"/>
    <w:unhideWhenUsed/>
    <w:rsid w:val="00F76BA9"/>
    <w:rPr>
      <w:color w:val="2B579A"/>
      <w:shd w:val="clear" w:color="auto" w:fill="E1DFDD"/>
    </w:rPr>
  </w:style>
  <w:style w:type="paragraph" w:styleId="Revize">
    <w:name w:val="Revision"/>
    <w:hidden/>
    <w:uiPriority w:val="99"/>
    <w:semiHidden/>
    <w:rsid w:val="00CA3F5A"/>
    <w:pPr>
      <w:spacing w:after="0" w:line="240" w:lineRule="auto"/>
    </w:p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character" w:customStyle="1" w:styleId="CommentReference1">
    <w:name w:val="Comment Reference1"/>
    <w:basedOn w:val="Standardnpsmoodstavce"/>
    <w:uiPriority w:val="99"/>
    <w:semiHidden/>
    <w:unhideWhenUsed/>
    <w:rsid w:val="008E7C9D"/>
    <w:rPr>
      <w:sz w:val="16"/>
      <w:szCs w:val="16"/>
    </w:rPr>
  </w:style>
  <w:style w:type="paragraph" w:customStyle="1" w:styleId="CommentText1">
    <w:name w:val="Comment Text1"/>
    <w:basedOn w:val="Normln"/>
    <w:uiPriority w:val="99"/>
    <w:unhideWhenUsed/>
    <w:rsid w:val="008E7C9D"/>
    <w:pPr>
      <w:spacing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cekjos\OneDrive%20-%20Univerzita%20Karlova\2026_Opatreni%20rektora\UK-sablona-CZ-opatreni-rektora-revJB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D822737254C47E7AFDA573E23DBDEC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B631289-85A5-4C4A-A3DF-BA55C9AA223F}"/>
      </w:docPartPr>
      <w:docPartBody>
        <w:p w:rsidR="00D14482" w:rsidRDefault="000E3565">
          <w:pPr>
            <w:pStyle w:val="9D822737254C47E7AFDA573E23DBDEC7"/>
          </w:pPr>
          <w:r w:rsidRPr="00F0255A">
            <w:rPr>
              <w:rStyle w:val="Zstupntext"/>
              <w:sz w:val="70"/>
              <w:szCs w:val="70"/>
            </w:rPr>
            <w:t>[Název]</w:t>
          </w:r>
        </w:p>
      </w:docPartBody>
    </w:docPart>
    <w:docPart>
      <w:docPartPr>
        <w:name w:val="6495F5FA052740959F639B596E8CD69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2CC2C69-8E4A-41E8-80F1-E7E89E529641}"/>
      </w:docPartPr>
      <w:docPartBody>
        <w:p w:rsidR="00D14482" w:rsidRDefault="000E3565">
          <w:pPr>
            <w:pStyle w:val="6495F5FA052740959F639B596E8CD696"/>
          </w:pPr>
          <w:r w:rsidRPr="00920699">
            <w:rPr>
              <w:rStyle w:val="Zstupntext"/>
            </w:rPr>
            <w:t>[</w:t>
          </w:r>
          <w:r>
            <w:rPr>
              <w:rStyle w:val="Zstupntext"/>
            </w:rPr>
            <w:t>Název opatření</w:t>
          </w:r>
          <w:r w:rsidRPr="00920699">
            <w:rPr>
              <w:rStyle w:val="Zstupntext"/>
            </w:rPr>
            <w:t>]</w:t>
          </w:r>
        </w:p>
      </w:docPartBody>
    </w:docPart>
    <w:docPart>
      <w:docPartPr>
        <w:name w:val="5BF26D2EE8D84578B5BE17AA09EF1CD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028C750-1556-403F-8A92-D2182477C08A}"/>
      </w:docPartPr>
      <w:docPartBody>
        <w:p w:rsidR="00D14482" w:rsidRDefault="000E3565">
          <w:pPr>
            <w:pStyle w:val="5BF26D2EE8D84578B5BE17AA09EF1CD7"/>
          </w:pPr>
          <w:r>
            <w:rPr>
              <w:rStyle w:val="Zstupntext"/>
            </w:rPr>
            <w:t>[Zvolte datum účinnosti]</w:t>
          </w:r>
        </w:p>
      </w:docPartBody>
    </w:docPart>
    <w:docPart>
      <w:docPartPr>
        <w:name w:val="ED07CA0626F140B1AE7C6D29D8F39A2A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BC178C2-D94B-4871-BD15-F7C97B4DA825}"/>
      </w:docPartPr>
      <w:docPartBody>
        <w:p w:rsidR="00D14482" w:rsidRDefault="000E3565">
          <w:pPr>
            <w:pStyle w:val="ED07CA0626F140B1AE7C6D29D8F39A2A"/>
          </w:pPr>
          <w:r>
            <w:rPr>
              <w:rStyle w:val="Zstupntext"/>
            </w:rPr>
            <w:t>[Zvolte datum účinnosti]</w:t>
          </w:r>
        </w:p>
      </w:docPartBody>
    </w:docPart>
    <w:docPart>
      <w:docPartPr>
        <w:name w:val="1D14D58CF25E4354BF967A422465A83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6CD1F1F-FD79-40FD-B4F0-99897A78CCBC}"/>
      </w:docPartPr>
      <w:docPartBody>
        <w:p w:rsidR="00D14482" w:rsidRDefault="00E20E07" w:rsidP="00E20E07">
          <w:pPr>
            <w:pStyle w:val="1D14D58CF25E4354BF967A422465A83F"/>
          </w:pPr>
          <w:r>
            <w:rPr>
              <w:rStyle w:val="Zstupntext"/>
            </w:rPr>
            <w:t>[Zvolte datum platnosti]</w:t>
          </w:r>
        </w:p>
      </w:docPartBody>
    </w:docPart>
    <w:docPart>
      <w:docPartPr>
        <w:name w:val="7AAC8444F9534D54952CD2E751DC45B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B4DDB89-0FAF-4B52-B6A0-B495B26A8A35}"/>
      </w:docPartPr>
      <w:docPartBody>
        <w:p w:rsidR="00A275CB" w:rsidRDefault="00B91A37">
          <w:pPr>
            <w:pStyle w:val="7AAC8444F9534D54952CD2E751DC45BB"/>
          </w:pPr>
          <w:r>
            <w:rPr>
              <w:rStyle w:val="Zstupntext"/>
            </w:rPr>
            <w:t>[Zvolte datum účinnosti]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E07"/>
    <w:rsid w:val="000E3565"/>
    <w:rsid w:val="001C6F1F"/>
    <w:rsid w:val="003125C3"/>
    <w:rsid w:val="003D20B3"/>
    <w:rsid w:val="00516977"/>
    <w:rsid w:val="00534D3B"/>
    <w:rsid w:val="00604DDE"/>
    <w:rsid w:val="00625096"/>
    <w:rsid w:val="0063613A"/>
    <w:rsid w:val="006974B1"/>
    <w:rsid w:val="006A7A8A"/>
    <w:rsid w:val="00740DC5"/>
    <w:rsid w:val="008511F6"/>
    <w:rsid w:val="00864C03"/>
    <w:rsid w:val="008B204D"/>
    <w:rsid w:val="00966D70"/>
    <w:rsid w:val="00991705"/>
    <w:rsid w:val="009D4227"/>
    <w:rsid w:val="009E56D8"/>
    <w:rsid w:val="00A275CB"/>
    <w:rsid w:val="00AB71FC"/>
    <w:rsid w:val="00B21E34"/>
    <w:rsid w:val="00B5341B"/>
    <w:rsid w:val="00B91A37"/>
    <w:rsid w:val="00C23F60"/>
    <w:rsid w:val="00C2483E"/>
    <w:rsid w:val="00C61228"/>
    <w:rsid w:val="00C737B8"/>
    <w:rsid w:val="00C92A5F"/>
    <w:rsid w:val="00D00D15"/>
    <w:rsid w:val="00D14482"/>
    <w:rsid w:val="00D317C3"/>
    <w:rsid w:val="00DA1192"/>
    <w:rsid w:val="00DD33C3"/>
    <w:rsid w:val="00E20E07"/>
    <w:rsid w:val="00E61DF6"/>
    <w:rsid w:val="00E95FA5"/>
    <w:rsid w:val="00EC7A0F"/>
    <w:rsid w:val="00F35C29"/>
    <w:rsid w:val="00FA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285420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Pr>
      <w:color w:val="666666"/>
    </w:rPr>
  </w:style>
  <w:style w:type="paragraph" w:customStyle="1" w:styleId="9D822737254C47E7AFDA573E23DBDEC7">
    <w:name w:val="9D822737254C47E7AFDA573E23DBDEC7"/>
  </w:style>
  <w:style w:type="paragraph" w:customStyle="1" w:styleId="6495F5FA052740959F639B596E8CD696">
    <w:name w:val="6495F5FA052740959F639B596E8CD696"/>
  </w:style>
  <w:style w:type="paragraph" w:customStyle="1" w:styleId="5BF26D2EE8D84578B5BE17AA09EF1CD7">
    <w:name w:val="5BF26D2EE8D84578B5BE17AA09EF1CD7"/>
  </w:style>
  <w:style w:type="paragraph" w:customStyle="1" w:styleId="ED07CA0626F140B1AE7C6D29D8F39A2A">
    <w:name w:val="ED07CA0626F140B1AE7C6D29D8F39A2A"/>
  </w:style>
  <w:style w:type="paragraph" w:customStyle="1" w:styleId="1D14D58CF25E4354BF967A422465A83F">
    <w:name w:val="1D14D58CF25E4354BF967A422465A83F"/>
    <w:rsid w:val="00E20E07"/>
  </w:style>
  <w:style w:type="paragraph" w:customStyle="1" w:styleId="7AAC8444F9534D54952CD2E751DC45BB">
    <w:name w:val="7AAC8444F9534D54952CD2E751DC45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/>
        <a:ea typeface="ＭＳ Ｐゴシック"/>
        <a:cs typeface="Arial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ＭＳ Ｐゴシック"/>
        <a:cs typeface="Arial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9e4630-2f59-42e0-b13d-e246fa897a8e" xsi:nil="true"/>
    <lcf76f155ced4ddcb4097134ff3c332f xmlns="0dc6a1d8-136b-4245-a18f-9b279ca40934">
      <Terms xmlns="http://schemas.microsoft.com/office/infopath/2007/PartnerControls"/>
    </lcf76f155ced4ddcb4097134ff3c332f>
    <SharedWithUsers xmlns="fd9e4630-2f59-42e0-b13d-e246fa897a8e">
      <UserInfo>
        <DisplayName/>
        <AccountId xsi:nil="true"/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4D0C078C6206498DC4E1872040C5EE" ma:contentTypeVersion="17" ma:contentTypeDescription="Vytvoří nový dokument" ma:contentTypeScope="" ma:versionID="e60529ed805e5414c910e46403466adb">
  <xsd:schema xmlns:xsd="http://www.w3.org/2001/XMLSchema" xmlns:xs="http://www.w3.org/2001/XMLSchema" xmlns:p="http://schemas.microsoft.com/office/2006/metadata/properties" xmlns:ns2="0dc6a1d8-136b-4245-a18f-9b279ca40934" xmlns:ns3="fd9e4630-2f59-42e0-b13d-e246fa897a8e" targetNamespace="http://schemas.microsoft.com/office/2006/metadata/properties" ma:root="true" ma:fieldsID="e2196cd2ee5c727aede387b511dbc0c8" ns2:_="" ns3:_="">
    <xsd:import namespace="0dc6a1d8-136b-4245-a18f-9b279ca40934"/>
    <xsd:import namespace="fd9e4630-2f59-42e0-b13d-e246fa897a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c6a1d8-136b-4245-a18f-9b279ca409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9e4630-2f59-42e0-b13d-e246fa897a8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d1c6301-1f0d-4a2c-959f-7d11e3011d8a}" ma:internalName="TaxCatchAll" ma:showField="CatchAllData" ma:web="fd9e4630-2f59-42e0-b13d-e246fa897a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ED3396-6371-4144-BAA6-33331AFB3B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17ECAC-AB14-462E-B343-F7CD3146C13C}">
  <ds:schemaRefs>
    <ds:schemaRef ds:uri="http://schemas.microsoft.com/office/2006/metadata/properties"/>
    <ds:schemaRef ds:uri="http://schemas.microsoft.com/office/infopath/2007/PartnerControls"/>
    <ds:schemaRef ds:uri="fd9e4630-2f59-42e0-b13d-e246fa897a8e"/>
    <ds:schemaRef ds:uri="0dc6a1d8-136b-4245-a18f-9b279ca40934"/>
  </ds:schemaRefs>
</ds:datastoreItem>
</file>

<file path=customXml/itemProps3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B9EB35-1DEC-4018-8F1F-C93E7745F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c6a1d8-136b-4245-a18f-9b279ca40934"/>
    <ds:schemaRef ds:uri="fd9e4630-2f59-42e0-b13d-e246fa897a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UK-sablona-CZ-opatreni-rektora-revJB</Template>
  <TotalTime>10</TotalTime>
  <Pages>3</Pages>
  <Words>751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Opatření rektora č. 1X/2026</vt:lpstr>
    </vt:vector>
  </TitlesOfParts>
  <Company>Univerzita Karlova</Company>
  <LinksUpToDate>false</LinksUpToDate>
  <CharactersWithSpaces>5177</CharactersWithSpaces>
  <SharedDoc>false</SharedDoc>
  <HLinks>
    <vt:vector size="6" baseType="variant">
      <vt:variant>
        <vt:i4>3670026</vt:i4>
      </vt:variant>
      <vt:variant>
        <vt:i4>0</vt:i4>
      </vt:variant>
      <vt:variant>
        <vt:i4>0</vt:i4>
      </vt:variant>
      <vt:variant>
        <vt:i4>5</vt:i4>
      </vt:variant>
      <vt:variant>
        <vt:lpwstr>mailto:ec@cuni.cz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Opatření rektora č. 17/2026</dc:title>
  <dc:subject>Pravidla pro podávání ERC grantů na Univerzitě Karlově</dc:subject>
  <dc:creator>Vacek Josef</dc:creator>
  <cp:keywords/>
  <dc:description/>
  <cp:lastModifiedBy>Jan Bárta</cp:lastModifiedBy>
  <cp:revision>3</cp:revision>
  <cp:lastPrinted>2026-03-26T11:57:00Z</cp:lastPrinted>
  <dcterms:created xsi:type="dcterms:W3CDTF">2026-04-08T11:52:00Z</dcterms:created>
  <dcterms:modified xsi:type="dcterms:W3CDTF">2026-04-08T12:01:00Z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0x010100954D0C078C6206498DC4E1872040C5EE</vt:lpwstr>
  </property>
  <property fmtid="{D5CDD505-2E9C-101B-9397-08002B2CF9AE}" pid="3" name="Order">
    <vt:r8>682600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  <property fmtid="{D5CDD505-2E9C-101B-9397-08002B2CF9AE}" pid="8" name="docLang">
    <vt:lpwstr>cs</vt:lpwstr>
  </property>
  <property fmtid="{D5CDD505-2E9C-101B-9397-08002B2CF9AE}" pid="9" name="GrammarlyDocumentId">
    <vt:lpwstr>89381c36-aabc-4627-a589-4b6e2f487adb</vt:lpwstr>
  </property>
</Properties>
</file>