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</w:tblPr>
      <w:tblGrid>
        <w:gridCol w:w="2771"/>
        <w:gridCol w:w="6443"/>
      </w:tblGrid>
      <w:tr w:rsidR="00724719" w:rsidRPr="00731D16" w14:paraId="60AF032D" w14:textId="77777777" w:rsidTr="004607FB">
        <w:trPr>
          <w:trHeight w:val="844"/>
        </w:trPr>
        <w:tc>
          <w:tcPr>
            <w:tcW w:w="9214" w:type="dxa"/>
            <w:gridSpan w:val="2"/>
            <w:shd w:val="clear" w:color="auto" w:fill="F2F2F2" w:themeFill="background1" w:themeFillShade="F2"/>
            <w:vAlign w:val="center"/>
          </w:tcPr>
          <w:p w14:paraId="53F7D084" w14:textId="4E0A220B" w:rsidR="00724719" w:rsidRPr="00724719" w:rsidRDefault="00724719" w:rsidP="00724719">
            <w:pPr>
              <w:pStyle w:val="Nadpis1"/>
              <w:spacing w:after="120"/>
              <w:rPr>
                <w:sz w:val="32"/>
                <w:szCs w:val="44"/>
              </w:rPr>
            </w:pPr>
            <w:r w:rsidRPr="00724719">
              <w:rPr>
                <w:sz w:val="32"/>
                <w:szCs w:val="44"/>
              </w:rPr>
              <w:t xml:space="preserve">XIX. Call for the </w:t>
            </w:r>
            <w:r w:rsidR="00330030">
              <w:rPr>
                <w:sz w:val="32"/>
                <w:szCs w:val="44"/>
              </w:rPr>
              <w:t>Junior</w:t>
            </w:r>
            <w:r w:rsidRPr="00724719">
              <w:rPr>
                <w:sz w:val="32"/>
                <w:szCs w:val="44"/>
              </w:rPr>
              <w:t xml:space="preserve"> Fund</w:t>
            </w:r>
            <w:r>
              <w:rPr>
                <w:sz w:val="32"/>
                <w:szCs w:val="44"/>
              </w:rPr>
              <w:t>, 2026</w:t>
            </w:r>
          </w:p>
          <w:p w14:paraId="650735FC" w14:textId="26A70847" w:rsidR="00724719" w:rsidRPr="00724719" w:rsidRDefault="00724719" w:rsidP="00724719">
            <w:pPr>
              <w:pStyle w:val="Nadpis1"/>
              <w:spacing w:before="0"/>
            </w:pPr>
            <w:r w:rsidRPr="00724719">
              <w:t xml:space="preserve">Proposal for a </w:t>
            </w:r>
            <w:r w:rsidR="002E116E">
              <w:t>r</w:t>
            </w:r>
            <w:r w:rsidRPr="00724719">
              <w:t xml:space="preserve">esearch </w:t>
            </w:r>
            <w:r w:rsidR="00E70DCA">
              <w:t>p</w:t>
            </w:r>
            <w:r w:rsidRPr="00724719">
              <w:t>roject</w:t>
            </w:r>
          </w:p>
        </w:tc>
      </w:tr>
      <w:tr w:rsidR="00724719" w:rsidRPr="0059166C" w14:paraId="1A4BBF18" w14:textId="77777777" w:rsidTr="004607FB">
        <w:tc>
          <w:tcPr>
            <w:tcW w:w="2771" w:type="dxa"/>
            <w:shd w:val="clear" w:color="auto" w:fill="F2F2F2" w:themeFill="background1" w:themeFillShade="F2"/>
          </w:tcPr>
          <w:p w14:paraId="3519AE24" w14:textId="4D5F10F3" w:rsidR="00724719" w:rsidRPr="00731D16" w:rsidRDefault="00724719" w:rsidP="00724719">
            <w:pPr>
              <w:rPr>
                <w:sz w:val="22"/>
                <w:szCs w:val="22"/>
              </w:rPr>
            </w:pPr>
            <w:r w:rsidRPr="00731D16">
              <w:rPr>
                <w:sz w:val="22"/>
                <w:szCs w:val="22"/>
                <w:lang w:val="en-GB"/>
              </w:rPr>
              <w:t>Faculty</w:t>
            </w:r>
            <w:r w:rsidR="00DD23F5">
              <w:rPr>
                <w:sz w:val="22"/>
                <w:szCs w:val="22"/>
                <w:lang w:val="en-GB"/>
              </w:rPr>
              <w:t>/institute/unit of CU</w:t>
            </w:r>
            <w:r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6443" w:type="dxa"/>
          </w:tcPr>
          <w:p w14:paraId="353A57EC" w14:textId="77777777" w:rsidR="00724719" w:rsidRPr="00731D16" w:rsidRDefault="00724719" w:rsidP="00724719">
            <w:pPr>
              <w:rPr>
                <w:sz w:val="22"/>
                <w:szCs w:val="22"/>
              </w:rPr>
            </w:pPr>
          </w:p>
        </w:tc>
      </w:tr>
      <w:tr w:rsidR="00724719" w:rsidRPr="0059166C" w14:paraId="7EF92C29" w14:textId="77777777" w:rsidTr="004607FB">
        <w:tc>
          <w:tcPr>
            <w:tcW w:w="2771" w:type="dxa"/>
            <w:shd w:val="clear" w:color="auto" w:fill="F2F2F2" w:themeFill="background1" w:themeFillShade="F2"/>
          </w:tcPr>
          <w:p w14:paraId="3E47D924" w14:textId="192416B9" w:rsidR="00724719" w:rsidRPr="00731D16" w:rsidRDefault="00724719" w:rsidP="00724719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Department:</w:t>
            </w:r>
          </w:p>
        </w:tc>
        <w:tc>
          <w:tcPr>
            <w:tcW w:w="6443" w:type="dxa"/>
          </w:tcPr>
          <w:p w14:paraId="6562162A" w14:textId="77777777" w:rsidR="00724719" w:rsidRPr="00731D16" w:rsidRDefault="00724719" w:rsidP="00724719">
            <w:pPr>
              <w:rPr>
                <w:sz w:val="22"/>
                <w:szCs w:val="22"/>
              </w:rPr>
            </w:pPr>
          </w:p>
        </w:tc>
      </w:tr>
      <w:tr w:rsidR="00724719" w:rsidRPr="0059166C" w14:paraId="2FD2BBC1" w14:textId="77777777" w:rsidTr="004607FB">
        <w:tc>
          <w:tcPr>
            <w:tcW w:w="2771" w:type="dxa"/>
            <w:shd w:val="clear" w:color="auto" w:fill="F2F2F2" w:themeFill="background1" w:themeFillShade="F2"/>
          </w:tcPr>
          <w:p w14:paraId="66EEC4B2" w14:textId="6840986E" w:rsidR="00724719" w:rsidRPr="00724719" w:rsidRDefault="00724719" w:rsidP="0072471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Research project title</w:t>
            </w:r>
            <w:r w:rsidR="0030598D">
              <w:rPr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6443" w:type="dxa"/>
            <w:shd w:val="clear" w:color="auto" w:fill="F2F2F2" w:themeFill="background1" w:themeFillShade="F2"/>
          </w:tcPr>
          <w:p w14:paraId="70FCDDB7" w14:textId="77777777" w:rsidR="00724719" w:rsidRPr="00731D16" w:rsidRDefault="00724719" w:rsidP="00724719">
            <w:pPr>
              <w:rPr>
                <w:sz w:val="22"/>
                <w:szCs w:val="22"/>
              </w:rPr>
            </w:pPr>
          </w:p>
        </w:tc>
      </w:tr>
      <w:tr w:rsidR="00724719" w:rsidRPr="0059166C" w14:paraId="3527D770" w14:textId="77777777" w:rsidTr="004607FB">
        <w:tc>
          <w:tcPr>
            <w:tcW w:w="2771" w:type="dxa"/>
            <w:shd w:val="clear" w:color="auto" w:fill="F2F2F2" w:themeFill="background1" w:themeFillShade="F2"/>
          </w:tcPr>
          <w:p w14:paraId="4279A1C5" w14:textId="1124AD0C" w:rsidR="00724719" w:rsidRPr="00731D16" w:rsidRDefault="00724719" w:rsidP="007247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GB"/>
              </w:rPr>
              <w:t>Project description</w:t>
            </w:r>
            <w:r w:rsidR="0030598D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6443" w:type="dxa"/>
          </w:tcPr>
          <w:p w14:paraId="00B83076" w14:textId="77777777" w:rsidR="00724719" w:rsidRPr="00731D16" w:rsidRDefault="00724719" w:rsidP="00724719">
            <w:pPr>
              <w:rPr>
                <w:sz w:val="22"/>
                <w:szCs w:val="22"/>
              </w:rPr>
            </w:pPr>
          </w:p>
        </w:tc>
      </w:tr>
      <w:tr w:rsidR="00724719" w:rsidRPr="0059166C" w14:paraId="4E11622E" w14:textId="77777777" w:rsidTr="004607FB">
        <w:tc>
          <w:tcPr>
            <w:tcW w:w="277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480C2D9" w14:textId="77777777" w:rsidR="00724719" w:rsidRPr="00731D16" w:rsidRDefault="00724719" w:rsidP="00724719">
            <w:pPr>
              <w:rPr>
                <w:sz w:val="22"/>
                <w:szCs w:val="22"/>
              </w:rPr>
            </w:pPr>
            <w:r w:rsidRPr="00731D16">
              <w:rPr>
                <w:sz w:val="22"/>
                <w:szCs w:val="22"/>
              </w:rPr>
              <w:t xml:space="preserve">What do we offer?  </w:t>
            </w:r>
          </w:p>
        </w:tc>
        <w:tc>
          <w:tcPr>
            <w:tcW w:w="6443" w:type="dxa"/>
            <w:tcBorders>
              <w:bottom w:val="single" w:sz="4" w:space="0" w:color="auto"/>
            </w:tcBorders>
          </w:tcPr>
          <w:p w14:paraId="246B93CA" w14:textId="77777777" w:rsidR="00724719" w:rsidRPr="00731D16" w:rsidRDefault="00724719" w:rsidP="00724719">
            <w:pPr>
              <w:rPr>
                <w:sz w:val="22"/>
                <w:szCs w:val="22"/>
              </w:rPr>
            </w:pPr>
          </w:p>
        </w:tc>
      </w:tr>
      <w:tr w:rsidR="00724719" w:rsidRPr="0059166C" w14:paraId="310F29BF" w14:textId="77777777" w:rsidTr="004607FB">
        <w:trPr>
          <w:trHeight w:val="340"/>
        </w:trPr>
        <w:tc>
          <w:tcPr>
            <w:tcW w:w="277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14:paraId="0BF06897" w14:textId="77777777" w:rsidR="00724719" w:rsidRPr="00731D16" w:rsidRDefault="00724719" w:rsidP="00724719">
            <w:pPr>
              <w:rPr>
                <w:sz w:val="22"/>
                <w:szCs w:val="22"/>
              </w:rPr>
            </w:pPr>
            <w:r w:rsidRPr="00731D16">
              <w:rPr>
                <w:sz w:val="22"/>
                <w:szCs w:val="22"/>
              </w:rPr>
              <w:t>Profile of an ideal candidate:</w:t>
            </w:r>
          </w:p>
        </w:tc>
        <w:tc>
          <w:tcPr>
            <w:tcW w:w="64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27F9B12F" w14:textId="77777777" w:rsidR="00724719" w:rsidRPr="00731D16" w:rsidRDefault="00724719" w:rsidP="00724719">
            <w:pPr>
              <w:rPr>
                <w:sz w:val="22"/>
                <w:szCs w:val="22"/>
              </w:rPr>
            </w:pPr>
          </w:p>
        </w:tc>
      </w:tr>
      <w:tr w:rsidR="00724719" w:rsidRPr="0059166C" w14:paraId="0D58BB1E" w14:textId="77777777" w:rsidTr="004607FB">
        <w:trPr>
          <w:trHeight w:val="278"/>
        </w:trPr>
        <w:tc>
          <w:tcPr>
            <w:tcW w:w="2771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47A1679A" w14:textId="77777777" w:rsidR="00724719" w:rsidRPr="00731D16" w:rsidRDefault="00724719" w:rsidP="00DC05EA">
            <w:pPr>
              <w:spacing w:before="0" w:after="0"/>
              <w:rPr>
                <w:sz w:val="22"/>
                <w:szCs w:val="22"/>
              </w:rPr>
            </w:pPr>
            <w:r w:rsidRPr="00731D16">
              <w:rPr>
                <w:rFonts w:eastAsia="Calibri"/>
                <w:color w:val="000000" w:themeColor="text1"/>
                <w:sz w:val="22"/>
                <w:szCs w:val="22"/>
              </w:rPr>
              <w:t>Position available from:</w:t>
            </w:r>
          </w:p>
        </w:tc>
        <w:tc>
          <w:tcPr>
            <w:tcW w:w="6443" w:type="dxa"/>
            <w:tcBorders>
              <w:top w:val="single" w:sz="8" w:space="0" w:color="auto"/>
            </w:tcBorders>
          </w:tcPr>
          <w:p w14:paraId="161060A8" w14:textId="77777777" w:rsidR="00724719" w:rsidRPr="00731D16" w:rsidRDefault="00724719" w:rsidP="00DC05EA">
            <w:pPr>
              <w:rPr>
                <w:rFonts w:eastAsia="Cambria"/>
                <w:sz w:val="22"/>
                <w:szCs w:val="22"/>
              </w:rPr>
            </w:pPr>
            <w:r>
              <w:rPr>
                <w:rFonts w:eastAsia="Cambria"/>
                <w:color w:val="000000" w:themeColor="text1"/>
                <w:sz w:val="22"/>
                <w:szCs w:val="22"/>
              </w:rPr>
              <w:t>October</w:t>
            </w:r>
            <w:r w:rsidRPr="00731D16">
              <w:rPr>
                <w:rFonts w:eastAsia="Cambria"/>
                <w:color w:val="000000" w:themeColor="text1"/>
                <w:sz w:val="22"/>
                <w:szCs w:val="22"/>
              </w:rPr>
              <w:t xml:space="preserve"> 1, 202</w:t>
            </w:r>
            <w:r>
              <w:rPr>
                <w:rFonts w:eastAsia="Cambria"/>
                <w:color w:val="000000" w:themeColor="text1"/>
                <w:sz w:val="22"/>
                <w:szCs w:val="22"/>
              </w:rPr>
              <w:t>6</w:t>
            </w:r>
          </w:p>
        </w:tc>
      </w:tr>
      <w:tr w:rsidR="00724719" w:rsidRPr="0059166C" w14:paraId="5ED7DF11" w14:textId="77777777" w:rsidTr="004607FB">
        <w:tc>
          <w:tcPr>
            <w:tcW w:w="277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DC15DC7" w14:textId="437F91AF" w:rsidR="00724719" w:rsidRPr="00731D16" w:rsidRDefault="00724719" w:rsidP="00724719">
            <w:pPr>
              <w:rPr>
                <w:color w:val="FF0000"/>
                <w:sz w:val="22"/>
                <w:szCs w:val="22"/>
              </w:rPr>
            </w:pPr>
            <w:r w:rsidRPr="00731D16">
              <w:rPr>
                <w:sz w:val="22"/>
                <w:szCs w:val="22"/>
              </w:rPr>
              <w:t>Workplace</w:t>
            </w:r>
            <w:r w:rsidR="00776CFA">
              <w:rPr>
                <w:sz w:val="22"/>
                <w:szCs w:val="22"/>
              </w:rPr>
              <w:t xml:space="preserve"> location</w:t>
            </w:r>
            <w:r w:rsidRPr="00731D16">
              <w:rPr>
                <w:sz w:val="22"/>
                <w:szCs w:val="22"/>
              </w:rPr>
              <w:t>:</w:t>
            </w:r>
          </w:p>
        </w:tc>
        <w:tc>
          <w:tcPr>
            <w:tcW w:w="6443" w:type="dxa"/>
            <w:tcBorders>
              <w:top w:val="single" w:sz="12" w:space="0" w:color="auto"/>
              <w:bottom w:val="single" w:sz="4" w:space="0" w:color="auto"/>
            </w:tcBorders>
          </w:tcPr>
          <w:p w14:paraId="6E376984" w14:textId="77777777" w:rsidR="00724719" w:rsidRPr="00731D16" w:rsidRDefault="00724719" w:rsidP="00724719">
            <w:pPr>
              <w:rPr>
                <w:rFonts w:eastAsia="Cambria"/>
                <w:sz w:val="22"/>
                <w:szCs w:val="22"/>
              </w:rPr>
            </w:pPr>
          </w:p>
        </w:tc>
      </w:tr>
      <w:tr w:rsidR="00724719" w:rsidRPr="0059166C" w14:paraId="3BDFA127" w14:textId="77777777" w:rsidTr="004607FB">
        <w:trPr>
          <w:trHeight w:val="388"/>
        </w:trPr>
        <w:tc>
          <w:tcPr>
            <w:tcW w:w="277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A958198" w14:textId="40DF2AFA" w:rsidR="00724719" w:rsidRPr="00731D16" w:rsidRDefault="00724719" w:rsidP="00724719">
            <w:pPr>
              <w:rPr>
                <w:sz w:val="22"/>
                <w:szCs w:val="22"/>
              </w:rPr>
            </w:pPr>
            <w:r w:rsidRPr="00731D16">
              <w:rPr>
                <w:rFonts w:eastAsia="Calibri"/>
                <w:color w:val="000000" w:themeColor="text1"/>
                <w:sz w:val="22"/>
                <w:szCs w:val="22"/>
              </w:rPr>
              <w:t>Supervisor</w:t>
            </w:r>
            <w:r>
              <w:rPr>
                <w:rFonts w:eastAsia="Calibri"/>
                <w:color w:val="000000" w:themeColor="text1"/>
                <w:sz w:val="22"/>
                <w:szCs w:val="22"/>
              </w:rPr>
              <w:t>(s):</w:t>
            </w:r>
          </w:p>
        </w:tc>
        <w:tc>
          <w:tcPr>
            <w:tcW w:w="6443" w:type="dxa"/>
            <w:tcBorders>
              <w:top w:val="single" w:sz="4" w:space="0" w:color="auto"/>
            </w:tcBorders>
          </w:tcPr>
          <w:p w14:paraId="749965B4" w14:textId="77777777" w:rsidR="00724719" w:rsidRPr="00731D16" w:rsidRDefault="00724719" w:rsidP="00724719">
            <w:pPr>
              <w:rPr>
                <w:rFonts w:eastAsia="Cambria"/>
                <w:sz w:val="22"/>
                <w:szCs w:val="22"/>
              </w:rPr>
            </w:pPr>
          </w:p>
        </w:tc>
      </w:tr>
      <w:tr w:rsidR="00724719" w:rsidRPr="0059166C" w14:paraId="48D140E9" w14:textId="77777777" w:rsidTr="004607FB">
        <w:trPr>
          <w:trHeight w:val="224"/>
        </w:trPr>
        <w:tc>
          <w:tcPr>
            <w:tcW w:w="2771" w:type="dxa"/>
            <w:shd w:val="clear" w:color="auto" w:fill="F2F2F2" w:themeFill="background1" w:themeFillShade="F2"/>
          </w:tcPr>
          <w:p w14:paraId="0D362B44" w14:textId="77777777" w:rsidR="00724719" w:rsidRPr="00731D16" w:rsidRDefault="00724719" w:rsidP="00724719">
            <w:pPr>
              <w:rPr>
                <w:sz w:val="22"/>
                <w:szCs w:val="22"/>
              </w:rPr>
            </w:pPr>
            <w:r w:rsidRPr="00731D16">
              <w:rPr>
                <w:rFonts w:eastAsia="Calibri"/>
                <w:color w:val="000000" w:themeColor="text1"/>
                <w:sz w:val="22"/>
                <w:szCs w:val="22"/>
              </w:rPr>
              <w:t xml:space="preserve">E-mail: </w:t>
            </w:r>
          </w:p>
        </w:tc>
        <w:tc>
          <w:tcPr>
            <w:tcW w:w="6443" w:type="dxa"/>
          </w:tcPr>
          <w:p w14:paraId="722677DD" w14:textId="77777777" w:rsidR="00724719" w:rsidRPr="00731D16" w:rsidRDefault="00724719" w:rsidP="00724719">
            <w:pPr>
              <w:rPr>
                <w:rFonts w:eastAsia="Cambria"/>
                <w:sz w:val="22"/>
                <w:szCs w:val="22"/>
              </w:rPr>
            </w:pPr>
          </w:p>
        </w:tc>
      </w:tr>
      <w:tr w:rsidR="00724719" w:rsidRPr="0059166C" w14:paraId="22B44A6D" w14:textId="77777777" w:rsidTr="004607FB">
        <w:trPr>
          <w:trHeight w:val="299"/>
        </w:trPr>
        <w:tc>
          <w:tcPr>
            <w:tcW w:w="2771" w:type="dxa"/>
            <w:shd w:val="clear" w:color="auto" w:fill="F2F2F2" w:themeFill="background1" w:themeFillShade="F2"/>
          </w:tcPr>
          <w:p w14:paraId="1EB40C94" w14:textId="77777777" w:rsidR="00724719" w:rsidRPr="00731D16" w:rsidRDefault="00724719" w:rsidP="00724719">
            <w:pPr>
              <w:rPr>
                <w:sz w:val="22"/>
                <w:szCs w:val="22"/>
              </w:rPr>
            </w:pPr>
            <w:r w:rsidRPr="00731D16">
              <w:rPr>
                <w:rFonts w:eastAsia="Calibri"/>
                <w:color w:val="000000" w:themeColor="text1"/>
                <w:sz w:val="22"/>
                <w:szCs w:val="22"/>
              </w:rPr>
              <w:t>Phone:</w:t>
            </w:r>
          </w:p>
        </w:tc>
        <w:tc>
          <w:tcPr>
            <w:tcW w:w="6443" w:type="dxa"/>
          </w:tcPr>
          <w:p w14:paraId="7C534CC0" w14:textId="77777777" w:rsidR="00724719" w:rsidRPr="00731D16" w:rsidRDefault="00724719" w:rsidP="00724719">
            <w:pPr>
              <w:rPr>
                <w:rFonts w:eastAsia="Cambria"/>
                <w:sz w:val="22"/>
                <w:szCs w:val="22"/>
              </w:rPr>
            </w:pPr>
            <w:r w:rsidRPr="00731D16">
              <w:rPr>
                <w:rFonts w:eastAsia="Cambria"/>
                <w:sz w:val="22"/>
                <w:szCs w:val="22"/>
              </w:rPr>
              <w:t xml:space="preserve">+420 </w:t>
            </w:r>
          </w:p>
        </w:tc>
      </w:tr>
      <w:tr w:rsidR="00724719" w:rsidRPr="0059166C" w14:paraId="43C32B39" w14:textId="77777777" w:rsidTr="004607FB">
        <w:trPr>
          <w:trHeight w:val="282"/>
        </w:trPr>
        <w:tc>
          <w:tcPr>
            <w:tcW w:w="2771" w:type="dxa"/>
            <w:shd w:val="clear" w:color="auto" w:fill="F2F2F2" w:themeFill="background1" w:themeFillShade="F2"/>
          </w:tcPr>
          <w:p w14:paraId="0385993E" w14:textId="4101F3D8" w:rsidR="00724719" w:rsidRPr="00731D16" w:rsidRDefault="00724719" w:rsidP="00724719">
            <w:pPr>
              <w:spacing w:before="0" w:after="0"/>
              <w:rPr>
                <w:rFonts w:eastAsia="Calibri"/>
                <w:color w:val="000000" w:themeColor="text1"/>
                <w:sz w:val="22"/>
                <w:szCs w:val="22"/>
              </w:rPr>
            </w:pPr>
            <w:r>
              <w:rPr>
                <w:rFonts w:eastAsia="Calibri"/>
                <w:color w:val="000000" w:themeColor="text1"/>
                <w:sz w:val="22"/>
                <w:szCs w:val="22"/>
              </w:rPr>
              <w:t>Application deadline:</w:t>
            </w:r>
          </w:p>
        </w:tc>
        <w:tc>
          <w:tcPr>
            <w:tcW w:w="6443" w:type="dxa"/>
          </w:tcPr>
          <w:p w14:paraId="37549ACB" w14:textId="1A418499" w:rsidR="00724719" w:rsidRPr="00731D16" w:rsidRDefault="00724719" w:rsidP="00724719">
            <w:pPr>
              <w:rPr>
                <w:rFonts w:eastAsia="Cambria"/>
                <w:sz w:val="22"/>
                <w:szCs w:val="22"/>
              </w:rPr>
            </w:pPr>
          </w:p>
        </w:tc>
      </w:tr>
      <w:tr w:rsidR="00724719" w:rsidRPr="0059166C" w14:paraId="64DCD012" w14:textId="77777777" w:rsidTr="004607FB">
        <w:trPr>
          <w:trHeight w:val="734"/>
        </w:trPr>
        <w:tc>
          <w:tcPr>
            <w:tcW w:w="2771" w:type="dxa"/>
            <w:shd w:val="clear" w:color="auto" w:fill="F2F2F2" w:themeFill="background1" w:themeFillShade="F2"/>
          </w:tcPr>
          <w:p w14:paraId="315DFC81" w14:textId="77777777" w:rsidR="00724719" w:rsidRPr="00731D16" w:rsidRDefault="00724719" w:rsidP="00724719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731D16">
              <w:rPr>
                <w:rFonts w:eastAsia="Calibri"/>
                <w:color w:val="000000" w:themeColor="text1"/>
                <w:sz w:val="22"/>
                <w:szCs w:val="22"/>
              </w:rPr>
              <w:t>Applicants must submit required documents to:</w:t>
            </w:r>
          </w:p>
        </w:tc>
        <w:tc>
          <w:tcPr>
            <w:tcW w:w="6443" w:type="dxa"/>
          </w:tcPr>
          <w:p w14:paraId="7DACAFAF" w14:textId="77777777" w:rsidR="00724719" w:rsidRPr="00731D16" w:rsidRDefault="00724719" w:rsidP="00724719">
            <w:pPr>
              <w:rPr>
                <w:rFonts w:eastAsia="Cambria"/>
                <w:i/>
                <w:iCs/>
                <w:sz w:val="22"/>
                <w:szCs w:val="22"/>
              </w:rPr>
            </w:pPr>
            <w:r w:rsidRPr="00731D16">
              <w:rPr>
                <w:rFonts w:eastAsia="Cambria"/>
                <w:i/>
                <w:iCs/>
                <w:color w:val="000000" w:themeColor="text1"/>
                <w:sz w:val="22"/>
                <w:szCs w:val="22"/>
              </w:rPr>
              <w:t>(project supervisor)</w:t>
            </w:r>
          </w:p>
        </w:tc>
      </w:tr>
    </w:tbl>
    <w:p w14:paraId="06273A5A" w14:textId="77777777" w:rsidR="00724719" w:rsidRPr="00731D16" w:rsidRDefault="00724719" w:rsidP="00724719">
      <w:pPr>
        <w:pStyle w:val="Zhlav"/>
        <w:jc w:val="center"/>
        <w:rPr>
          <w:rFonts w:ascii="Cambria" w:hAnsi="Cambria"/>
          <w:color w:val="C00000"/>
        </w:rPr>
      </w:pPr>
    </w:p>
    <w:p w14:paraId="506B61C6" w14:textId="77777777" w:rsidR="00CE65D0" w:rsidRPr="00B20122" w:rsidRDefault="00CE65D0" w:rsidP="00B20122"/>
    <w:sectPr w:rsidR="00CE65D0" w:rsidRPr="00B20122" w:rsidSect="00EA20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EE014" w14:textId="77777777" w:rsidR="00EB7237" w:rsidRPr="00EC26C7" w:rsidRDefault="00EB7237" w:rsidP="00B721B8">
      <w:pPr>
        <w:spacing w:after="0"/>
      </w:pPr>
      <w:r w:rsidRPr="00EC26C7">
        <w:separator/>
      </w:r>
    </w:p>
    <w:p w14:paraId="41773D73" w14:textId="77777777" w:rsidR="00EB7237" w:rsidRPr="00EC26C7" w:rsidRDefault="00EB7237"/>
    <w:p w14:paraId="167D4AFB" w14:textId="77777777" w:rsidR="00EB7237" w:rsidRPr="00EC26C7" w:rsidRDefault="00EB7237"/>
  </w:endnote>
  <w:endnote w:type="continuationSeparator" w:id="0">
    <w:p w14:paraId="56A99CE3" w14:textId="77777777" w:rsidR="00EB7237" w:rsidRPr="00EC26C7" w:rsidRDefault="00EB7237" w:rsidP="00B721B8">
      <w:pPr>
        <w:spacing w:after="0"/>
      </w:pPr>
      <w:r w:rsidRPr="00EC26C7">
        <w:continuationSeparator/>
      </w:r>
    </w:p>
    <w:p w14:paraId="43F49625" w14:textId="77777777" w:rsidR="00EB7237" w:rsidRPr="00EC26C7" w:rsidRDefault="00EB7237"/>
    <w:p w14:paraId="1930CF94" w14:textId="77777777" w:rsidR="00EB7237" w:rsidRPr="00EC26C7" w:rsidRDefault="00EB7237"/>
  </w:endnote>
  <w:endnote w:type="continuationNotice" w:id="1">
    <w:p w14:paraId="65645F29" w14:textId="77777777" w:rsidR="00EB7237" w:rsidRPr="00EC26C7" w:rsidRDefault="00EB7237">
      <w:pPr>
        <w:spacing w:after="0"/>
      </w:pPr>
    </w:p>
    <w:p w14:paraId="56A386AE" w14:textId="77777777" w:rsidR="00EB7237" w:rsidRPr="00EC26C7" w:rsidRDefault="00EB7237"/>
    <w:p w14:paraId="5A729DE5" w14:textId="77777777" w:rsidR="00EB7237" w:rsidRPr="00EC26C7" w:rsidRDefault="00EB72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A2002" w14:textId="77777777" w:rsidR="00330030" w:rsidRDefault="0033003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:rsidRPr="00EC26C7" w14:paraId="29388266" w14:textId="77777777" w:rsidTr="00911F7D">
      <w:trPr>
        <w:trHeight w:val="1417"/>
      </w:trPr>
      <w:tc>
        <w:tcPr>
          <w:tcW w:w="1814" w:type="dxa"/>
          <w:vAlign w:val="center"/>
        </w:tcPr>
        <w:p w14:paraId="4D089030" w14:textId="77777777" w:rsidR="009C6891" w:rsidRPr="00EC26C7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PAGE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1</w:t>
          </w:r>
          <w:r w:rsidRPr="00EC26C7">
            <w:rPr>
              <w:b/>
              <w:bCs/>
              <w:color w:val="003657" w:themeColor="text2"/>
            </w:rPr>
            <w:fldChar w:fldCharType="end"/>
          </w:r>
          <w:r w:rsidRPr="00EC26C7">
            <w:rPr>
              <w:color w:val="003657" w:themeColor="text2"/>
            </w:rPr>
            <w:t xml:space="preserve"> / </w:t>
          </w: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NUMPAGES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2</w:t>
          </w:r>
          <w:r w:rsidRPr="00EC26C7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5C905C79" w14:textId="77777777" w:rsidR="009C6891" w:rsidRPr="00EC26C7" w:rsidRDefault="009C6891" w:rsidP="009C6891">
          <w:pPr>
            <w:pStyle w:val="Zpat"/>
          </w:pPr>
        </w:p>
      </w:tc>
    </w:tr>
  </w:tbl>
  <w:p w14:paraId="77EF40DE" w14:textId="77777777" w:rsidR="009B42EF" w:rsidRPr="00EC26C7" w:rsidRDefault="009B42EF" w:rsidP="00856226">
    <w:pPr>
      <w:pStyle w:val="Zpat"/>
      <w:ind w:left="-1814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:rsidRPr="00EC26C7" w14:paraId="04D6D5F4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4C5570D7" w14:textId="62A42A96" w:rsidR="00CE65D0" w:rsidRPr="00EC26C7" w:rsidRDefault="00CE65D0" w:rsidP="008B6CCD">
          <w:pPr>
            <w:spacing w:line="200" w:lineRule="exact"/>
            <w:ind w:left="1816"/>
            <w:rPr>
              <w:noProof/>
            </w:rPr>
          </w:pPr>
          <w:bookmarkStart w:id="6" w:name="_Hlk204116583"/>
          <w:bookmarkStart w:id="7" w:name="_Hlk204116584"/>
          <w:r w:rsidRPr="00EC26C7">
            <w:rPr>
              <w:noProof/>
              <w:sz w:val="16"/>
              <w:szCs w:val="16"/>
            </w:rPr>
            <w:t>Ovocný trh 560/5, 116 36 Praha 1</w:t>
          </w:r>
          <w:r w:rsidR="008B6CCD" w:rsidRPr="00EC26C7">
            <w:rPr>
              <w:noProof/>
              <w:sz w:val="16"/>
              <w:szCs w:val="16"/>
            </w:rPr>
            <w:br/>
          </w:r>
          <w:r w:rsidR="00EC26C7" w:rsidRPr="00EC26C7">
            <w:rPr>
              <w:noProof/>
              <w:sz w:val="16"/>
              <w:szCs w:val="16"/>
            </w:rPr>
            <w:t>phone</w:t>
          </w:r>
          <w:r w:rsidRPr="00EC26C7">
            <w:rPr>
              <w:noProof/>
              <w:sz w:val="16"/>
              <w:szCs w:val="16"/>
            </w:rPr>
            <w:t>: (+420) 224 491</w:t>
          </w:r>
          <w:r w:rsidR="008B6CCD" w:rsidRPr="00EC26C7">
            <w:rPr>
              <w:noProof/>
              <w:sz w:val="16"/>
              <w:szCs w:val="16"/>
            </w:rPr>
            <w:t> </w:t>
          </w:r>
          <w:r w:rsidR="00330030">
            <w:rPr>
              <w:noProof/>
              <w:sz w:val="16"/>
              <w:szCs w:val="16"/>
            </w:rPr>
            <w:t>307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www.cuni.cz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IČO: 00216208</w:t>
          </w:r>
          <w:r w:rsidRPr="00EC26C7">
            <w:rPr>
              <w:noProof/>
              <w:sz w:val="16"/>
              <w:szCs w:val="16"/>
            </w:rPr>
            <w:t> </w:t>
          </w:r>
          <w:r w:rsidRPr="00EC26C7">
            <w:rPr>
              <w:noProof/>
              <w:sz w:val="16"/>
              <w:szCs w:val="16"/>
            </w:rPr>
            <w:t>DIČ: CZ00216208</w:t>
          </w:r>
        </w:p>
      </w:tc>
    </w:tr>
    <w:tr w:rsidR="00CE65D0" w:rsidRPr="00EC26C7" w14:paraId="20A0EEB1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0DAB00E" w14:textId="77777777" w:rsidR="00CE65D0" w:rsidRPr="00EC26C7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  <w:rPr>
              <w:noProof/>
            </w:rPr>
          </w:pPr>
          <w:r w:rsidRPr="00EC26C7">
            <w:rPr>
              <w:noProof/>
            </w:rPr>
            <w:drawing>
              <wp:inline distT="0" distB="0" distL="0" distR="0" wp14:anchorId="388EEC80" wp14:editId="5E13CE74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58F1BB77" w14:textId="77777777" w:rsidR="00681D2F" w:rsidRPr="00EC26C7" w:rsidRDefault="00681D2F" w:rsidP="00856226">
    <w:pPr>
      <w:pStyle w:val="Zpat"/>
      <w:rPr>
        <w:noProof/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A36F5" w14:textId="77777777" w:rsidR="00EB7237" w:rsidRPr="00EC26C7" w:rsidRDefault="00EB7237" w:rsidP="002A7F36">
      <w:pPr>
        <w:spacing w:after="0"/>
      </w:pPr>
      <w:r w:rsidRPr="00EC26C7">
        <w:separator/>
      </w:r>
    </w:p>
  </w:footnote>
  <w:footnote w:type="continuationSeparator" w:id="0">
    <w:p w14:paraId="3F4A39F2" w14:textId="77777777" w:rsidR="00EB7237" w:rsidRPr="00EC26C7" w:rsidRDefault="00EB7237" w:rsidP="00B721B8">
      <w:pPr>
        <w:spacing w:after="0"/>
      </w:pPr>
      <w:r w:rsidRPr="00EC26C7">
        <w:continuationSeparator/>
      </w:r>
    </w:p>
    <w:p w14:paraId="1D9DC352" w14:textId="77777777" w:rsidR="00EB7237" w:rsidRPr="00EC26C7" w:rsidRDefault="00EB7237"/>
    <w:p w14:paraId="485AE26D" w14:textId="77777777" w:rsidR="00EB7237" w:rsidRPr="00EC26C7" w:rsidRDefault="00EB7237"/>
  </w:footnote>
  <w:footnote w:type="continuationNotice" w:id="1">
    <w:p w14:paraId="50939799" w14:textId="77777777" w:rsidR="00EB7237" w:rsidRPr="00EC26C7" w:rsidRDefault="00EB7237">
      <w:pPr>
        <w:spacing w:after="0"/>
      </w:pPr>
    </w:p>
    <w:p w14:paraId="492BB740" w14:textId="77777777" w:rsidR="00EB7237" w:rsidRPr="00EC26C7" w:rsidRDefault="00EB7237"/>
    <w:p w14:paraId="2D21F6F5" w14:textId="77777777" w:rsidR="00EB7237" w:rsidRPr="00EC26C7" w:rsidRDefault="00EB72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C0D07" w14:textId="77777777" w:rsidR="00330030" w:rsidRDefault="0033003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:rsidRPr="00EC26C7" w14:paraId="563DC887" w14:textId="77777777" w:rsidTr="00E75897">
      <w:trPr>
        <w:trHeight w:val="1417"/>
      </w:trPr>
      <w:tc>
        <w:tcPr>
          <w:tcW w:w="2985" w:type="dxa"/>
          <w:vAlign w:val="center"/>
        </w:tcPr>
        <w:p w14:paraId="7DF6A904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0" w:name="_Hlk204116595"/>
          <w:bookmarkStart w:id="1" w:name="_Hlk204116596"/>
          <w:bookmarkStart w:id="2" w:name="_Hlk204116603"/>
          <w:bookmarkStart w:id="3" w:name="_Hlk204116604"/>
        </w:p>
      </w:tc>
      <w:tc>
        <w:tcPr>
          <w:tcW w:w="2986" w:type="dxa"/>
          <w:vAlign w:val="center"/>
        </w:tcPr>
        <w:p w14:paraId="7ABEECF8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14:paraId="0995E34D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0"/>
    <w:bookmarkEnd w:id="1"/>
    <w:bookmarkEnd w:id="2"/>
    <w:bookmarkEnd w:id="3"/>
  </w:tbl>
  <w:p w14:paraId="1B42CECB" w14:textId="77777777" w:rsidR="00BC5406" w:rsidRPr="00EC26C7" w:rsidRDefault="00BC5406" w:rsidP="009C6891">
    <w:pPr>
      <w:pStyle w:val="Zhlav"/>
      <w:rPr>
        <w:sz w:val="2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:rsidRPr="00EC26C7" w14:paraId="29AEC83D" w14:textId="77777777" w:rsidTr="001B59D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6555DA91" w14:textId="77777777" w:rsidR="001B59D1" w:rsidRPr="00EC26C7" w:rsidRDefault="001B59D1" w:rsidP="001B59D1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 w:rsidRPr="00EC26C7">
            <w:rPr>
              <w:noProof/>
            </w:rPr>
            <w:drawing>
              <wp:inline distT="0" distB="0" distL="0" distR="0" wp14:anchorId="6AF110B2" wp14:editId="0643897B">
                <wp:extent cx="2196000" cy="925200"/>
                <wp:effectExtent l="0" t="0" r="0" b="0"/>
                <wp:docPr id="792714666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2714666" name="Obrázek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6000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  <w:bookmarkEnd w:id="5"/>
  </w:tbl>
  <w:p w14:paraId="3144A4A7" w14:textId="77777777" w:rsidR="00681D2F" w:rsidRPr="00EC26C7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8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19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0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19"/>
  </w:num>
  <w:num w:numId="3" w16cid:durableId="736518337">
    <w:abstractNumId w:val="19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18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7"/>
  </w:num>
  <w:num w:numId="16" w16cid:durableId="1735204725">
    <w:abstractNumId w:val="7"/>
  </w:num>
  <w:num w:numId="17" w16cid:durableId="1086148064">
    <w:abstractNumId w:val="15"/>
  </w:num>
  <w:num w:numId="18" w16cid:durableId="498279401">
    <w:abstractNumId w:val="11"/>
  </w:num>
  <w:num w:numId="19" w16cid:durableId="2070112165">
    <w:abstractNumId w:val="20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719"/>
    <w:rsid w:val="00001D7C"/>
    <w:rsid w:val="000035E8"/>
    <w:rsid w:val="00022491"/>
    <w:rsid w:val="000227D3"/>
    <w:rsid w:val="00026C75"/>
    <w:rsid w:val="00030121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4606C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7F09"/>
    <w:rsid w:val="00223456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7065A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116E"/>
    <w:rsid w:val="002E2EB3"/>
    <w:rsid w:val="002E3334"/>
    <w:rsid w:val="002E586F"/>
    <w:rsid w:val="002F0BD2"/>
    <w:rsid w:val="002F7A0B"/>
    <w:rsid w:val="0030598D"/>
    <w:rsid w:val="00307A52"/>
    <w:rsid w:val="00314399"/>
    <w:rsid w:val="0031560F"/>
    <w:rsid w:val="0032085F"/>
    <w:rsid w:val="003233D9"/>
    <w:rsid w:val="00324239"/>
    <w:rsid w:val="003245EA"/>
    <w:rsid w:val="00324DEC"/>
    <w:rsid w:val="00330030"/>
    <w:rsid w:val="00336E19"/>
    <w:rsid w:val="00337143"/>
    <w:rsid w:val="0034160D"/>
    <w:rsid w:val="00344845"/>
    <w:rsid w:val="00345BCA"/>
    <w:rsid w:val="00351174"/>
    <w:rsid w:val="00355991"/>
    <w:rsid w:val="003607C5"/>
    <w:rsid w:val="0036287E"/>
    <w:rsid w:val="00372715"/>
    <w:rsid w:val="00381502"/>
    <w:rsid w:val="00381AEC"/>
    <w:rsid w:val="003829B3"/>
    <w:rsid w:val="00393AEE"/>
    <w:rsid w:val="00396F4D"/>
    <w:rsid w:val="003B29DA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07FB"/>
    <w:rsid w:val="0046355B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3F47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065B1"/>
    <w:rsid w:val="006155CF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81D2F"/>
    <w:rsid w:val="00684F2B"/>
    <w:rsid w:val="00685408"/>
    <w:rsid w:val="00686083"/>
    <w:rsid w:val="0068703A"/>
    <w:rsid w:val="00695E40"/>
    <w:rsid w:val="006972C1"/>
    <w:rsid w:val="006A1115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4719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76CFA"/>
    <w:rsid w:val="00791D62"/>
    <w:rsid w:val="007A19D6"/>
    <w:rsid w:val="007A4ABD"/>
    <w:rsid w:val="007B0AE0"/>
    <w:rsid w:val="007B18C3"/>
    <w:rsid w:val="007B359F"/>
    <w:rsid w:val="007C0F42"/>
    <w:rsid w:val="007C4D43"/>
    <w:rsid w:val="007E14CA"/>
    <w:rsid w:val="007E2B74"/>
    <w:rsid w:val="007E7621"/>
    <w:rsid w:val="007E7F58"/>
    <w:rsid w:val="007F3AD9"/>
    <w:rsid w:val="007F5DDF"/>
    <w:rsid w:val="00805E8B"/>
    <w:rsid w:val="008079B1"/>
    <w:rsid w:val="008153E5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51EB"/>
    <w:rsid w:val="00922460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0236"/>
    <w:rsid w:val="00AA767C"/>
    <w:rsid w:val="00AA773D"/>
    <w:rsid w:val="00AB2A00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0AB8"/>
    <w:rsid w:val="00B5161F"/>
    <w:rsid w:val="00B57465"/>
    <w:rsid w:val="00B7122B"/>
    <w:rsid w:val="00B721B8"/>
    <w:rsid w:val="00B74F08"/>
    <w:rsid w:val="00B75DF3"/>
    <w:rsid w:val="00B875EE"/>
    <w:rsid w:val="00B917A0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5037B"/>
    <w:rsid w:val="00D5055D"/>
    <w:rsid w:val="00D5179A"/>
    <w:rsid w:val="00D63CB9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D18D6"/>
    <w:rsid w:val="00DD23F5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F14"/>
    <w:rsid w:val="00E25F2D"/>
    <w:rsid w:val="00E273EA"/>
    <w:rsid w:val="00E411B0"/>
    <w:rsid w:val="00E50461"/>
    <w:rsid w:val="00E63EA1"/>
    <w:rsid w:val="00E63F1F"/>
    <w:rsid w:val="00E6539D"/>
    <w:rsid w:val="00E70DCA"/>
    <w:rsid w:val="00E70F72"/>
    <w:rsid w:val="00E72550"/>
    <w:rsid w:val="00E80ACE"/>
    <w:rsid w:val="00E813A5"/>
    <w:rsid w:val="00E81F66"/>
    <w:rsid w:val="00E81FEB"/>
    <w:rsid w:val="00E92A00"/>
    <w:rsid w:val="00EA09E1"/>
    <w:rsid w:val="00EA1F84"/>
    <w:rsid w:val="00EA2031"/>
    <w:rsid w:val="00EB2B2A"/>
    <w:rsid w:val="00EB7237"/>
    <w:rsid w:val="00EC01F9"/>
    <w:rsid w:val="00EC26C7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770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C11EBB"/>
  <w15:chartTrackingRefBased/>
  <w15:docId w15:val="{8CDE6522-57BF-4D98-83D2-DB8F14F6F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24719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 w:line="276" w:lineRule="auto"/>
      <w:outlineLvl w:val="0"/>
    </w:pPr>
    <w:rPr>
      <w:rFonts w:asciiTheme="majorHAnsi" w:eastAsiaTheme="majorEastAsia" w:hAnsiTheme="majorHAnsi" w:cstheme="majorBidi"/>
      <w:b/>
      <w:color w:val="D22D40" w:themeColor="accent1"/>
      <w:kern w:val="2"/>
      <w:sz w:val="28"/>
      <w:szCs w:val="40"/>
      <w:lang w:val="en-GB"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b/>
      <w:color w:val="000000" w:themeColor="text1"/>
      <w:kern w:val="2"/>
      <w:sz w:val="24"/>
      <w:szCs w:val="32"/>
      <w:lang w:val="en-GB"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 w:line="276" w:lineRule="auto"/>
      <w:outlineLvl w:val="2"/>
    </w:pPr>
    <w:rPr>
      <w:rFonts w:eastAsiaTheme="majorEastAsia" w:cstheme="majorBidi"/>
      <w:b/>
      <w:color w:val="000000" w:themeColor="text1"/>
      <w:kern w:val="2"/>
      <w:sz w:val="24"/>
      <w:szCs w:val="28"/>
      <w:lang w:val="en-GB"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 w:line="276" w:lineRule="auto"/>
      <w:outlineLvl w:val="3"/>
    </w:pPr>
    <w:rPr>
      <w:rFonts w:eastAsiaTheme="majorEastAsia" w:cstheme="majorBidi"/>
      <w:iCs/>
      <w:color w:val="000000" w:themeColor="text1"/>
      <w:kern w:val="2"/>
      <w:sz w:val="24"/>
      <w:szCs w:val="22"/>
      <w:lang w:val="en-GB"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 w:line="276" w:lineRule="auto"/>
      <w:outlineLvl w:val="4"/>
    </w:pPr>
    <w:rPr>
      <w:rFonts w:eastAsiaTheme="majorEastAsia" w:cstheme="majorBidi"/>
      <w:color w:val="9D212F" w:themeColor="accent1" w:themeShade="BF"/>
      <w:kern w:val="2"/>
      <w:sz w:val="22"/>
      <w:szCs w:val="22"/>
      <w:lang w:val="en-GB"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 w:line="276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GB"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 w:line="276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GB"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before="0" w:after="0" w:line="276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GB"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before="0" w:after="0" w:line="276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GB"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before="0"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sz w:val="32"/>
      <w:szCs w:val="56"/>
      <w:lang w:val="en-GB"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before="0" w:after="360" w:line="276" w:lineRule="auto"/>
    </w:pPr>
    <w:rPr>
      <w:rFonts w:eastAsiaTheme="majorEastAsia" w:cstheme="majorBidi"/>
      <w:color w:val="D22D40" w:themeColor="accent1"/>
      <w:kern w:val="2"/>
      <w:sz w:val="28"/>
      <w:szCs w:val="28"/>
      <w:lang w:val="en-GB"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 w:after="200" w:line="276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val="en-GB"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spacing w:before="0" w:after="200" w:line="276" w:lineRule="auto"/>
      <w:ind w:left="720"/>
      <w:contextualSpacing/>
    </w:pPr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 w:line="276" w:lineRule="auto"/>
      <w:ind w:left="864" w:right="864"/>
      <w:jc w:val="center"/>
    </w:pPr>
    <w:rPr>
      <w:rFonts w:eastAsiaTheme="minorHAnsi"/>
      <w:i/>
      <w:iCs/>
      <w:color w:val="D22D40" w:themeColor="accent1"/>
      <w:kern w:val="2"/>
      <w:sz w:val="22"/>
      <w:szCs w:val="22"/>
      <w:lang w:val="en-GB"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before="0" w:after="0"/>
    </w:pPr>
    <w:rPr>
      <w:rFonts w:eastAsiaTheme="minorHAnsi"/>
      <w:kern w:val="2"/>
      <w:sz w:val="18"/>
      <w:szCs w:val="22"/>
      <w:lang w:val="en-GB" w:eastAsia="en-US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before="0" w:after="0"/>
    </w:pPr>
    <w:rPr>
      <w:rFonts w:eastAsiaTheme="minorHAnsi"/>
      <w:kern w:val="2"/>
      <w:sz w:val="18"/>
      <w:szCs w:val="22"/>
      <w:lang w:val="en-GB" w:eastAsia="en-US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after="200"/>
    </w:pPr>
    <w:rPr>
      <w:rFonts w:eastAsiaTheme="minorHAnsi"/>
      <w:iCs/>
      <w:color w:val="003657" w:themeColor="text2"/>
      <w:kern w:val="2"/>
      <w:sz w:val="16"/>
      <w:szCs w:val="18"/>
      <w:lang w:val="en-GB" w:eastAsia="en-US"/>
      <w14:ligatures w14:val="standardContextual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before="0" w:after="0" w:line="276" w:lineRule="auto"/>
    </w:pPr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before="0" w:after="0"/>
    </w:pPr>
    <w:rPr>
      <w:rFonts w:eastAsiaTheme="minorHAnsi"/>
      <w:kern w:val="2"/>
      <w:sz w:val="18"/>
      <w:szCs w:val="22"/>
      <w:lang w:val="en-GB" w:eastAsia="en-US"/>
      <w14:ligatures w14:val="standardContextual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before="0" w:after="0"/>
    </w:pPr>
    <w:rPr>
      <w:rFonts w:eastAsiaTheme="minorHAnsi"/>
      <w:kern w:val="2"/>
      <w:sz w:val="18"/>
      <w:szCs w:val="22"/>
      <w:lang w:val="en-GB" w:eastAsia="en-US"/>
      <w14:ligatures w14:val="standardContextual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before="0" w:after="100" w:line="276" w:lineRule="auto"/>
    </w:pPr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before="0" w:after="100" w:line="276" w:lineRule="auto"/>
      <w:ind w:left="220"/>
    </w:pPr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before="0" w:after="100" w:line="276" w:lineRule="auto"/>
      <w:ind w:left="440"/>
    </w:pPr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Zahr\OMS%20Tlamichov&#225;\x_Templates\UK-sablona-EN-dokument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UK-sablona-EN-dokument</Template>
  <TotalTime>8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9</cp:revision>
  <cp:lastPrinted>2025-03-25T19:48:00Z</cp:lastPrinted>
  <dcterms:created xsi:type="dcterms:W3CDTF">2026-02-13T11:43:00Z</dcterms:created>
  <dcterms:modified xsi:type="dcterms:W3CDTF">2026-03-10T13:28:00Z</dcterms:modified>
  <cp:category/>
</cp:coreProperties>
</file>