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62F1A" w14:textId="77777777" w:rsidR="00623254" w:rsidRPr="004D05F7" w:rsidRDefault="00623254" w:rsidP="004E4206">
      <w:pPr>
        <w:pStyle w:val="Nzev"/>
        <w:spacing w:before="240"/>
        <w:jc w:val="both"/>
        <w:rPr>
          <w:rFonts w:ascii="Times New Roman" w:hAnsi="Times New Roman"/>
          <w:sz w:val="22"/>
          <w:szCs w:val="22"/>
        </w:rPr>
      </w:pPr>
      <w:r w:rsidRPr="004D05F7">
        <w:rPr>
          <w:rFonts w:ascii="Times New Roman" w:hAnsi="Times New Roman" w:cs="Times New Roman"/>
          <w:sz w:val="22"/>
          <w:szCs w:val="22"/>
        </w:rPr>
        <w:t>ODVOLÁNÍ PROTI ROZHODNUTÍ O VYMĚŘENÍ POPLATKU SPOJENÉHO SE STUDIEM</w:t>
      </w:r>
    </w:p>
    <w:p w14:paraId="7349F4E6" w14:textId="77777777" w:rsidR="00623254" w:rsidRPr="00864C24" w:rsidRDefault="00623254" w:rsidP="00623254">
      <w:pPr>
        <w:pStyle w:val="Bezmezer"/>
      </w:pPr>
    </w:p>
    <w:p w14:paraId="289DEE99" w14:textId="4F9338AE" w:rsidR="007A04E1" w:rsidRDefault="00623254" w:rsidP="00C56C8A">
      <w:pPr>
        <w:overflowPunct w:val="0"/>
        <w:autoSpaceDE w:val="0"/>
        <w:autoSpaceDN w:val="0"/>
        <w:adjustRightInd w:val="0"/>
        <w:spacing w:after="0" w:line="360" w:lineRule="auto"/>
        <w:textAlignment w:val="baseline"/>
      </w:pPr>
      <w:r w:rsidRPr="00A32DD2">
        <w:t>Příjmení, jméno:</w:t>
      </w:r>
      <w:r w:rsidR="00F505D4">
        <w:t xml:space="preserve"> </w:t>
      </w:r>
      <w:r w:rsidRPr="007A04E1">
        <w:t>..........................</w:t>
      </w:r>
      <w:r w:rsidR="004D05F7" w:rsidRPr="007A04E1">
        <w:t>.............................................................</w:t>
      </w:r>
      <w:r w:rsidR="007A04E1" w:rsidRPr="007A04E1">
        <w:t>.......</w:t>
      </w:r>
      <w:r w:rsidR="004D05F7" w:rsidRPr="007A04E1">
        <w:t>.....</w:t>
      </w:r>
      <w:r w:rsidR="00096A42" w:rsidRPr="007A04E1">
        <w:t>..</w:t>
      </w:r>
      <w:r w:rsidR="004D05F7" w:rsidRPr="007A04E1">
        <w:t>.</w:t>
      </w:r>
      <w:r w:rsidR="00096A42" w:rsidRPr="007A04E1">
        <w:t>.......................</w:t>
      </w:r>
      <w:r w:rsidR="0030612B" w:rsidRPr="007A04E1">
        <w:t>...........</w:t>
      </w:r>
    </w:p>
    <w:p w14:paraId="01F6279B" w14:textId="77E74A42" w:rsidR="00096A42" w:rsidRPr="00A32DD2" w:rsidRDefault="00096A42" w:rsidP="00096A42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sz w:val="22"/>
          <w:szCs w:val="22"/>
        </w:rPr>
      </w:pPr>
      <w:r>
        <w:t>Datum</w:t>
      </w:r>
      <w:r w:rsidRPr="00A32DD2">
        <w:t> narození:</w:t>
      </w:r>
      <w:r w:rsidRPr="004D05F7">
        <w:rPr>
          <w:sz w:val="22"/>
          <w:szCs w:val="22"/>
        </w:rPr>
        <w:t xml:space="preserve"> </w:t>
      </w:r>
      <w:r w:rsidRPr="007A04E1">
        <w:t>..............................</w:t>
      </w:r>
      <w:r w:rsidR="0030612B" w:rsidRPr="007A04E1">
        <w:t>..........</w:t>
      </w:r>
      <w:r w:rsidR="00344AF9" w:rsidRPr="007A04E1">
        <w:t>.....</w:t>
      </w:r>
      <w:r w:rsidRPr="007A04E1">
        <w:t xml:space="preserve"> </w:t>
      </w:r>
      <w:r>
        <w:rPr>
          <w:sz w:val="22"/>
          <w:szCs w:val="22"/>
        </w:rPr>
        <w:t xml:space="preserve">  </w:t>
      </w:r>
      <w:r w:rsidRPr="00A32DD2">
        <w:t>F</w:t>
      </w:r>
      <w:r>
        <w:t>akulta:</w:t>
      </w:r>
      <w:r w:rsidRPr="004D05F7">
        <w:rPr>
          <w:sz w:val="22"/>
          <w:szCs w:val="22"/>
        </w:rPr>
        <w:t xml:space="preserve"> </w:t>
      </w:r>
      <w:r w:rsidRPr="007A04E1">
        <w:t>................................................</w:t>
      </w:r>
      <w:r w:rsidR="0030612B" w:rsidRPr="007A04E1">
        <w:t>.....</w:t>
      </w:r>
      <w:r w:rsidRPr="007A04E1">
        <w:t>.</w:t>
      </w:r>
      <w:r w:rsidR="0030612B" w:rsidRPr="007A04E1">
        <w:t>..........</w:t>
      </w:r>
    </w:p>
    <w:p w14:paraId="6794855A" w14:textId="3E225A5B" w:rsidR="00623254" w:rsidRPr="007A04E1" w:rsidRDefault="00623254" w:rsidP="00C56C8A">
      <w:pPr>
        <w:overflowPunct w:val="0"/>
        <w:autoSpaceDE w:val="0"/>
        <w:autoSpaceDN w:val="0"/>
        <w:adjustRightInd w:val="0"/>
        <w:spacing w:after="0" w:line="360" w:lineRule="auto"/>
        <w:textAlignment w:val="baseline"/>
      </w:pPr>
      <w:r w:rsidRPr="00A32DD2">
        <w:t>Č</w:t>
      </w:r>
      <w:r>
        <w:t>. </w:t>
      </w:r>
      <w:r w:rsidRPr="00A32DD2">
        <w:t>j.</w:t>
      </w:r>
      <w:r>
        <w:t> </w:t>
      </w:r>
      <w:r w:rsidRPr="00A32DD2">
        <w:t>rozhodnutí</w:t>
      </w:r>
      <w:r>
        <w:t> UKRUK/</w:t>
      </w:r>
      <w:r w:rsidR="004D05F7" w:rsidRPr="007A04E1">
        <w:t>...............................</w:t>
      </w:r>
      <w:r w:rsidR="007A04E1" w:rsidRPr="007A04E1">
        <w:t>.........</w:t>
      </w:r>
      <w:r w:rsidR="007A04E1">
        <w:t xml:space="preserve"> </w:t>
      </w:r>
      <w:r w:rsidRPr="004D05F7">
        <w:t>značka POP/</w:t>
      </w:r>
      <w:r w:rsidR="004D05F7" w:rsidRPr="007A04E1">
        <w:t>.......................................................</w:t>
      </w:r>
      <w:r w:rsidR="007A04E1" w:rsidRPr="007A04E1">
        <w:t>......</w:t>
      </w:r>
      <w:r w:rsidR="00670C93" w:rsidRPr="007A04E1">
        <w:t>.</w:t>
      </w:r>
    </w:p>
    <w:p w14:paraId="2BE2B976" w14:textId="77777777" w:rsidR="0016192E" w:rsidRDefault="00623254" w:rsidP="00C56C8A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sz w:val="22"/>
          <w:szCs w:val="22"/>
        </w:rPr>
      </w:pPr>
      <w:r w:rsidRPr="00A32DD2">
        <w:t>Adresa pro doručování</w:t>
      </w:r>
      <w:r w:rsidRPr="003A1B1A">
        <w:rPr>
          <w:b/>
          <w:color w:val="D22D40" w:themeColor="accent1"/>
          <w:vertAlign w:val="superscript"/>
        </w:rPr>
        <w:t>1)</w:t>
      </w:r>
      <w:r w:rsidRPr="00A32DD2">
        <w:rPr>
          <w:sz w:val="22"/>
          <w:szCs w:val="22"/>
        </w:rPr>
        <w:t>:</w:t>
      </w:r>
    </w:p>
    <w:p w14:paraId="097F7DD0" w14:textId="3A292236" w:rsidR="00623254" w:rsidRPr="007A04E1" w:rsidRDefault="00623254" w:rsidP="00C56C8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</w:pPr>
      <w:r w:rsidRPr="007A04E1">
        <w:t>......................................................................................................................</w:t>
      </w:r>
      <w:r w:rsidR="007A04E1">
        <w:t xml:space="preserve"> </w:t>
      </w:r>
      <w:r w:rsidRPr="00A32DD2">
        <w:rPr>
          <w:sz w:val="18"/>
          <w:szCs w:val="18"/>
        </w:rPr>
        <w:t>PSČ</w:t>
      </w:r>
      <w:r w:rsidR="0016192E">
        <w:rPr>
          <w:sz w:val="18"/>
          <w:szCs w:val="18"/>
        </w:rPr>
        <w:t xml:space="preserve"> </w:t>
      </w:r>
      <w:r w:rsidRPr="007A04E1">
        <w:t>.............</w:t>
      </w:r>
      <w:r w:rsidR="00007863" w:rsidRPr="007A04E1">
        <w:t>......</w:t>
      </w:r>
      <w:r w:rsidRPr="007A04E1">
        <w:t>..</w:t>
      </w:r>
      <w:r w:rsidR="00007863" w:rsidRPr="007A04E1">
        <w:t>...........</w:t>
      </w:r>
    </w:p>
    <w:p w14:paraId="7B0A4B42" w14:textId="3DE16FD4" w:rsidR="00623254" w:rsidRPr="00882BDA" w:rsidRDefault="00623254" w:rsidP="00C56C8A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i/>
          <w:iCs/>
          <w:color w:val="D22D40" w:themeColor="accent1"/>
          <w:sz w:val="15"/>
          <w:szCs w:val="15"/>
        </w:rPr>
      </w:pPr>
      <w:r w:rsidRPr="00882BDA">
        <w:rPr>
          <w:b/>
          <w:bCs/>
          <w:i/>
          <w:iCs/>
          <w:color w:val="D22D40" w:themeColor="accent1"/>
          <w:sz w:val="15"/>
          <w:szCs w:val="15"/>
        </w:rPr>
        <w:t>1</w:t>
      </w:r>
      <w:r w:rsidRPr="00882BDA">
        <w:rPr>
          <w:i/>
          <w:iCs/>
          <w:color w:val="D22D40" w:themeColor="accent1"/>
          <w:sz w:val="15"/>
          <w:szCs w:val="15"/>
        </w:rPr>
        <w:t xml:space="preserve">) </w:t>
      </w:r>
      <w:r w:rsidRPr="00882BDA">
        <w:rPr>
          <w:b/>
          <w:bCs/>
          <w:i/>
          <w:iCs/>
          <w:color w:val="D22D40" w:themeColor="accent1"/>
          <w:sz w:val="15"/>
          <w:szCs w:val="15"/>
        </w:rPr>
        <w:t xml:space="preserve">Vyplňte pouze v případě, chcete-li rozhodnutí o odvolání doručit na jinou adresu, než </w:t>
      </w:r>
      <w:r w:rsidR="00974443" w:rsidRPr="00882BDA">
        <w:rPr>
          <w:b/>
          <w:bCs/>
          <w:i/>
          <w:iCs/>
          <w:color w:val="D22D40" w:themeColor="accent1"/>
          <w:sz w:val="15"/>
          <w:szCs w:val="15"/>
        </w:rPr>
        <w:t xml:space="preserve">na kterou </w:t>
      </w:r>
      <w:r w:rsidRPr="00882BDA">
        <w:rPr>
          <w:b/>
          <w:bCs/>
          <w:i/>
          <w:iCs/>
          <w:color w:val="D22D40" w:themeColor="accent1"/>
          <w:sz w:val="15"/>
          <w:szCs w:val="15"/>
        </w:rPr>
        <w:t xml:space="preserve">bylo </w:t>
      </w:r>
      <w:r w:rsidR="00AA1330">
        <w:rPr>
          <w:b/>
          <w:bCs/>
          <w:i/>
          <w:iCs/>
          <w:color w:val="D22D40" w:themeColor="accent1"/>
          <w:sz w:val="15"/>
          <w:szCs w:val="15"/>
        </w:rPr>
        <w:t>zasláno</w:t>
      </w:r>
      <w:r w:rsidRPr="00882BDA">
        <w:rPr>
          <w:b/>
          <w:bCs/>
          <w:i/>
          <w:iCs/>
          <w:color w:val="D22D40" w:themeColor="accent1"/>
          <w:sz w:val="15"/>
          <w:szCs w:val="15"/>
        </w:rPr>
        <w:t xml:space="preserve"> rozhodnutí o vyměření poplatku</w:t>
      </w:r>
    </w:p>
    <w:p w14:paraId="3B953DDA" w14:textId="77777777" w:rsidR="004D05F7" w:rsidRDefault="004D05F7" w:rsidP="00733680">
      <w:pPr>
        <w:spacing w:after="0" w:line="240" w:lineRule="auto"/>
        <w:rPr>
          <w:b/>
        </w:rPr>
      </w:pPr>
    </w:p>
    <w:p w14:paraId="54F613BE" w14:textId="241E5AFC" w:rsidR="00623254" w:rsidRDefault="00623254" w:rsidP="004D05F7">
      <w:pPr>
        <w:spacing w:after="0" w:line="360" w:lineRule="auto"/>
        <w:rPr>
          <w:b/>
        </w:rPr>
      </w:pPr>
      <w:r>
        <w:rPr>
          <w:b/>
        </w:rPr>
        <w:t>Odvolávám se proti rozhodnutí o vyměření poplatku spojeného se studiem.</w:t>
      </w:r>
    </w:p>
    <w:p w14:paraId="481C3F3B" w14:textId="77777777" w:rsidR="00623254" w:rsidRDefault="00623254" w:rsidP="004D05F7">
      <w:pPr>
        <w:spacing w:after="0" w:line="276" w:lineRule="auto"/>
        <w:rPr>
          <w:bCs/>
        </w:rPr>
      </w:pPr>
      <w:r w:rsidRPr="00A32DD2">
        <w:rPr>
          <w:bCs/>
        </w:rPr>
        <w:t>V této souvislosti:</w:t>
      </w:r>
    </w:p>
    <w:p w14:paraId="383FBB9F" w14:textId="1647545F" w:rsidR="00623254" w:rsidRPr="009D3BA1" w:rsidRDefault="00623254" w:rsidP="009D3BA1">
      <w:pPr>
        <w:pStyle w:val="Odstavecseseznamem"/>
        <w:numPr>
          <w:ilvl w:val="0"/>
          <w:numId w:val="30"/>
        </w:numPr>
        <w:spacing w:after="0" w:line="276" w:lineRule="auto"/>
        <w:rPr>
          <w:bCs/>
        </w:rPr>
      </w:pPr>
      <w:r w:rsidRPr="004D05F7">
        <w:rPr>
          <w:b/>
          <w:bCs/>
        </w:rPr>
        <w:t>namítám neoprávněnost vyměření poplatku z</w:t>
      </w:r>
      <w:r w:rsidR="00C56C8A">
        <w:rPr>
          <w:b/>
          <w:bCs/>
        </w:rPr>
        <w:t> </w:t>
      </w:r>
      <w:r w:rsidRPr="004D05F7">
        <w:rPr>
          <w:b/>
          <w:bCs/>
        </w:rPr>
        <w:t>důvodu</w:t>
      </w:r>
      <w:r w:rsidR="00C56C8A">
        <w:rPr>
          <w:b/>
          <w:bCs/>
        </w:rPr>
        <w:t xml:space="preserve"> </w:t>
      </w:r>
      <w:r w:rsidR="00C56C8A" w:rsidRPr="00882BDA">
        <w:rPr>
          <w:b/>
          <w:bCs/>
          <w:color w:val="D22D40" w:themeColor="accent1"/>
          <w:sz w:val="15"/>
          <w:szCs w:val="15"/>
        </w:rPr>
        <w:t>(</w:t>
      </w:r>
      <w:r w:rsidR="009D3BA1" w:rsidRPr="00882BDA">
        <w:rPr>
          <w:b/>
          <w:bCs/>
          <w:i/>
          <w:iCs/>
          <w:color w:val="D22D40" w:themeColor="accent1"/>
          <w:sz w:val="15"/>
          <w:szCs w:val="15"/>
        </w:rPr>
        <w:t>V</w:t>
      </w:r>
      <w:r w:rsidR="00C56C8A" w:rsidRPr="00882BDA">
        <w:rPr>
          <w:b/>
          <w:bCs/>
          <w:i/>
          <w:iCs/>
          <w:color w:val="D22D40" w:themeColor="accent1"/>
          <w:sz w:val="15"/>
          <w:szCs w:val="15"/>
        </w:rPr>
        <w:t>yplň</w:t>
      </w:r>
      <w:r w:rsidR="00AA1330">
        <w:rPr>
          <w:b/>
          <w:bCs/>
          <w:i/>
          <w:iCs/>
          <w:color w:val="D22D40" w:themeColor="accent1"/>
          <w:sz w:val="15"/>
          <w:szCs w:val="15"/>
        </w:rPr>
        <w:t>te</w:t>
      </w:r>
      <w:r w:rsidR="00C56C8A" w:rsidRPr="00882BDA">
        <w:rPr>
          <w:b/>
          <w:bCs/>
          <w:i/>
          <w:iCs/>
          <w:color w:val="D22D40" w:themeColor="accent1"/>
          <w:sz w:val="15"/>
          <w:szCs w:val="15"/>
        </w:rPr>
        <w:t xml:space="preserve"> pouze v případě, že se domníváte, že </w:t>
      </w:r>
      <w:r w:rsidR="00FA3C0D" w:rsidRPr="00882BDA">
        <w:rPr>
          <w:b/>
          <w:bCs/>
          <w:i/>
          <w:iCs/>
          <w:color w:val="D22D40" w:themeColor="accent1"/>
          <w:sz w:val="15"/>
          <w:szCs w:val="15"/>
        </w:rPr>
        <w:t xml:space="preserve">poplatek </w:t>
      </w:r>
      <w:r w:rsidR="00C56C8A" w:rsidRPr="00882BDA">
        <w:rPr>
          <w:b/>
          <w:bCs/>
          <w:i/>
          <w:iCs/>
          <w:color w:val="D22D40" w:themeColor="accent1"/>
          <w:sz w:val="15"/>
          <w:szCs w:val="15"/>
        </w:rPr>
        <w:t>neměl být vyměřen</w:t>
      </w:r>
      <w:r w:rsidR="009D3BA1" w:rsidRPr="00882BDA">
        <w:rPr>
          <w:b/>
          <w:bCs/>
          <w:i/>
          <w:iCs/>
          <w:color w:val="D22D40" w:themeColor="accent1"/>
          <w:sz w:val="15"/>
          <w:szCs w:val="15"/>
        </w:rPr>
        <w:t>. Pokud žádáte pouze o úlevu, bod a) nevyplňuj</w:t>
      </w:r>
      <w:r w:rsidR="00AA1330">
        <w:rPr>
          <w:b/>
          <w:bCs/>
          <w:i/>
          <w:iCs/>
          <w:color w:val="D22D40" w:themeColor="accent1"/>
          <w:sz w:val="15"/>
          <w:szCs w:val="15"/>
        </w:rPr>
        <w:t>te</w:t>
      </w:r>
      <w:r w:rsidR="00C56C8A" w:rsidRPr="00882BDA">
        <w:rPr>
          <w:b/>
          <w:bCs/>
          <w:color w:val="D22D40" w:themeColor="accent1"/>
          <w:sz w:val="15"/>
          <w:szCs w:val="15"/>
        </w:rPr>
        <w:t>)</w:t>
      </w:r>
      <w:r w:rsidRPr="009D3BA1">
        <w:rPr>
          <w:b/>
          <w:bCs/>
          <w:sz w:val="16"/>
          <w:szCs w:val="16"/>
        </w:rPr>
        <w:t>:</w:t>
      </w:r>
    </w:p>
    <w:p w14:paraId="0EF1BA39" w14:textId="77777777" w:rsidR="00FA3C0D" w:rsidRPr="00FA3C0D" w:rsidRDefault="00FA3C0D" w:rsidP="00FA3C0D">
      <w:pPr>
        <w:pStyle w:val="Odstavecseseznamem"/>
        <w:spacing w:line="240" w:lineRule="auto"/>
        <w:jc w:val="both"/>
      </w:pPr>
    </w:p>
    <w:p w14:paraId="1AB881B8" w14:textId="65B950A1" w:rsidR="004D05F7" w:rsidRPr="006B37CB" w:rsidRDefault="009D3BA1" w:rsidP="009D3BA1">
      <w:pPr>
        <w:pStyle w:val="Odstavecseseznamem"/>
        <w:spacing w:line="360" w:lineRule="auto"/>
        <w:jc w:val="both"/>
      </w:pPr>
      <w:r w:rsidRPr="006B37CB">
        <w:t>………..……………………………………………………………………………………………………</w:t>
      </w:r>
      <w:r w:rsidR="006B37CB" w:rsidRPr="006B37CB">
        <w:t>………..……………………………………………………………………………………………………</w:t>
      </w:r>
    </w:p>
    <w:p w14:paraId="3B4AEB92" w14:textId="77777777" w:rsidR="009D3BA1" w:rsidRPr="00007863" w:rsidRDefault="009D3BA1" w:rsidP="009D3BA1">
      <w:pPr>
        <w:pStyle w:val="Odstavecseseznamem"/>
        <w:spacing w:line="240" w:lineRule="auto"/>
        <w:jc w:val="both"/>
        <w:rPr>
          <w:sz w:val="8"/>
          <w:szCs w:val="8"/>
        </w:rPr>
      </w:pPr>
    </w:p>
    <w:p w14:paraId="2B85059A" w14:textId="538724D2" w:rsidR="00623254" w:rsidRPr="004D05F7" w:rsidRDefault="001F7ABE" w:rsidP="009D3BA1">
      <w:pPr>
        <w:pStyle w:val="Odstavecseseznamem"/>
        <w:numPr>
          <w:ilvl w:val="0"/>
          <w:numId w:val="30"/>
        </w:numPr>
        <w:spacing w:after="0" w:line="360" w:lineRule="auto"/>
        <w:jc w:val="both"/>
        <w:rPr>
          <w:b/>
          <w:bCs/>
        </w:rPr>
      </w:pPr>
      <w:r w:rsidRPr="00FD600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C96994" wp14:editId="34220537">
                <wp:simplePos x="0" y="0"/>
                <wp:positionH relativeFrom="column">
                  <wp:posOffset>2967438</wp:posOffset>
                </wp:positionH>
                <wp:positionV relativeFrom="paragraph">
                  <wp:posOffset>15875</wp:posOffset>
                </wp:positionV>
                <wp:extent cx="152400" cy="133350"/>
                <wp:effectExtent l="13970" t="12700" r="5080" b="6350"/>
                <wp:wrapNone/>
                <wp:docPr id="1604426438" name="Obdélní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D0A8F7" id="Obdélník 4" o:spid="_x0000_s1026" style="position:absolute;margin-left:233.65pt;margin-top:1.25pt;width:12pt;height:10.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"/>
            </w:pict>
          </mc:Fallback>
        </mc:AlternateContent>
      </w:r>
      <w:r w:rsidRPr="00FD600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E444BC" wp14:editId="38E17DAA">
                <wp:simplePos x="0" y="0"/>
                <wp:positionH relativeFrom="column">
                  <wp:posOffset>1056558</wp:posOffset>
                </wp:positionH>
                <wp:positionV relativeFrom="paragraph">
                  <wp:posOffset>15875</wp:posOffset>
                </wp:positionV>
                <wp:extent cx="152400" cy="133350"/>
                <wp:effectExtent l="6350" t="12700" r="12700" b="6350"/>
                <wp:wrapNone/>
                <wp:docPr id="2005106679" name="Obdélní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F89183" id="Obdélník 3" o:spid="_x0000_s1026" style="position:absolute;margin-left:83.2pt;margin-top:1.25pt;width:12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"/>
            </w:pict>
          </mc:Fallback>
        </mc:AlternateContent>
      </w:r>
      <w:r w:rsidR="00623254" w:rsidRPr="004D05F7">
        <w:rPr>
          <w:b/>
        </w:rPr>
        <w:t>žádám</w:t>
      </w:r>
      <w:r w:rsidR="00FA3C0D">
        <w:rPr>
          <w:b/>
        </w:rPr>
        <w:t> </w:t>
      </w:r>
      <w:r w:rsidR="00623254" w:rsidRPr="004D05F7">
        <w:rPr>
          <w:b/>
        </w:rPr>
        <w:t xml:space="preserve">o: </w:t>
      </w:r>
      <w:r>
        <w:rPr>
          <w:b/>
        </w:rPr>
        <w:t xml:space="preserve">   </w:t>
      </w:r>
      <w:r w:rsidR="00623254" w:rsidRPr="004D05F7">
        <w:rPr>
          <w:b/>
        </w:rPr>
        <w:t xml:space="preserve">   prominutí poplatku</w:t>
      </w:r>
      <w:r>
        <w:rPr>
          <w:b/>
        </w:rPr>
        <w:tab/>
      </w:r>
      <w:r>
        <w:rPr>
          <w:b/>
        </w:rPr>
        <w:tab/>
      </w:r>
      <w:r w:rsidR="00623254" w:rsidRPr="004D05F7">
        <w:rPr>
          <w:b/>
        </w:rPr>
        <w:t>snížení poplatku</w:t>
      </w:r>
    </w:p>
    <w:p w14:paraId="63B0E2EB" w14:textId="7592064F" w:rsidR="00623254" w:rsidRPr="00E122EE" w:rsidRDefault="00623254" w:rsidP="00002147">
      <w:pPr>
        <w:spacing w:line="276" w:lineRule="auto"/>
        <w:jc w:val="both"/>
        <w:rPr>
          <w:b/>
        </w:rPr>
      </w:pPr>
      <w:r w:rsidRPr="00FD600E">
        <w:rPr>
          <w:u w:val="single"/>
        </w:rPr>
        <w:t>Z</w:t>
      </w:r>
      <w:r>
        <w:rPr>
          <w:u w:val="single"/>
        </w:rPr>
        <w:t> </w:t>
      </w:r>
      <w:r w:rsidRPr="00FD600E">
        <w:rPr>
          <w:u w:val="single"/>
        </w:rPr>
        <w:t>důvodu</w:t>
      </w:r>
      <w:r>
        <w:rPr>
          <w:u w:val="single"/>
        </w:rPr>
        <w:t>/ů</w:t>
      </w:r>
      <w:r>
        <w:t xml:space="preserve"> </w:t>
      </w:r>
      <w:r w:rsidRPr="00E122EE">
        <w:rPr>
          <w:sz w:val="18"/>
          <w:szCs w:val="14"/>
        </w:rPr>
        <w:t>(</w:t>
      </w:r>
      <w:r w:rsidRPr="00AA1330">
        <w:rPr>
          <w:i/>
          <w:iCs/>
          <w:sz w:val="18"/>
          <w:szCs w:val="14"/>
        </w:rPr>
        <w:t>viz „Přehled důvodů pro prominutí nebo snížení poplatku spojeného se studiem v</w:t>
      </w:r>
      <w:r w:rsidR="004D05F7" w:rsidRPr="00AA1330">
        <w:rPr>
          <w:i/>
          <w:iCs/>
          <w:sz w:val="18"/>
          <w:szCs w:val="14"/>
        </w:rPr>
        <w:t> </w:t>
      </w:r>
      <w:r w:rsidRPr="00AA1330">
        <w:rPr>
          <w:b/>
          <w:i/>
          <w:iCs/>
          <w:sz w:val="18"/>
          <w:szCs w:val="14"/>
        </w:rPr>
        <w:t>OR</w:t>
      </w:r>
      <w:r w:rsidR="004D05F7" w:rsidRPr="00AA1330">
        <w:rPr>
          <w:b/>
          <w:i/>
          <w:iCs/>
          <w:sz w:val="18"/>
          <w:szCs w:val="14"/>
        </w:rPr>
        <w:t> </w:t>
      </w:r>
      <w:r w:rsidRPr="00AA1330">
        <w:rPr>
          <w:b/>
          <w:i/>
          <w:iCs/>
          <w:sz w:val="18"/>
          <w:szCs w:val="14"/>
        </w:rPr>
        <w:t>25/2023</w:t>
      </w:r>
      <w:r w:rsidRPr="00AA1330">
        <w:rPr>
          <w:bCs/>
          <w:i/>
          <w:iCs/>
          <w:sz w:val="18"/>
          <w:szCs w:val="14"/>
        </w:rPr>
        <w:t>“</w:t>
      </w:r>
      <w:r w:rsidRPr="00AA1330">
        <w:rPr>
          <w:i/>
          <w:iCs/>
          <w:sz w:val="18"/>
          <w:szCs w:val="14"/>
        </w:rPr>
        <w:t xml:space="preserve">, </w:t>
      </w:r>
      <w:r w:rsidRPr="00AA1330">
        <w:rPr>
          <w:b/>
          <w:i/>
          <w:iCs/>
          <w:sz w:val="18"/>
          <w:szCs w:val="14"/>
        </w:rPr>
        <w:t>OR</w:t>
      </w:r>
      <w:r w:rsidR="004D05F7" w:rsidRPr="00AA1330">
        <w:rPr>
          <w:b/>
          <w:i/>
          <w:iCs/>
          <w:sz w:val="18"/>
          <w:szCs w:val="14"/>
        </w:rPr>
        <w:t> </w:t>
      </w:r>
      <w:r w:rsidRPr="00AA1330">
        <w:rPr>
          <w:b/>
          <w:i/>
          <w:iCs/>
          <w:sz w:val="18"/>
          <w:szCs w:val="14"/>
        </w:rPr>
        <w:t>č.</w:t>
      </w:r>
      <w:r w:rsidR="004D05F7" w:rsidRPr="00AA1330">
        <w:rPr>
          <w:b/>
          <w:i/>
          <w:iCs/>
          <w:sz w:val="18"/>
          <w:szCs w:val="14"/>
        </w:rPr>
        <w:t> </w:t>
      </w:r>
      <w:r w:rsidRPr="00AA1330">
        <w:rPr>
          <w:b/>
          <w:i/>
          <w:iCs/>
          <w:sz w:val="18"/>
          <w:szCs w:val="14"/>
        </w:rPr>
        <w:t xml:space="preserve">13/2021 </w:t>
      </w:r>
      <w:r w:rsidRPr="00AA1330">
        <w:rPr>
          <w:bCs/>
          <w:i/>
          <w:iCs/>
          <w:sz w:val="18"/>
          <w:szCs w:val="14"/>
        </w:rPr>
        <w:t>a</w:t>
      </w:r>
      <w:r w:rsidRPr="00AA1330">
        <w:rPr>
          <w:b/>
          <w:i/>
          <w:iCs/>
          <w:sz w:val="18"/>
          <w:szCs w:val="14"/>
        </w:rPr>
        <w:t> OR č. 23/2020</w:t>
      </w:r>
      <w:r w:rsidRPr="00E122EE">
        <w:rPr>
          <w:sz w:val="18"/>
          <w:szCs w:val="14"/>
        </w:rPr>
        <w:t>)</w:t>
      </w:r>
      <w:r w:rsidR="007E257D">
        <w:rPr>
          <w:sz w:val="18"/>
          <w:szCs w:val="14"/>
        </w:rPr>
        <w:t>:</w:t>
      </w:r>
    </w:p>
    <w:p w14:paraId="1AFFA436" w14:textId="45D48288" w:rsidR="004D05F7" w:rsidRPr="007A04E1" w:rsidRDefault="006B37CB" w:rsidP="0016192E">
      <w:pPr>
        <w:spacing w:line="360" w:lineRule="auto"/>
        <w:jc w:val="both"/>
        <w:rPr>
          <w:b/>
          <w:sz w:val="18"/>
          <w:szCs w:val="18"/>
          <w:u w:val="single"/>
        </w:rPr>
      </w:pPr>
      <w:r w:rsidRPr="006B37CB">
        <w:t>………..……………………………………………………………………………………………………</w:t>
      </w:r>
      <w:r w:rsidR="0016192E" w:rsidRPr="007A04E1">
        <w:t>………</w:t>
      </w:r>
      <w:r w:rsidRPr="006B37CB">
        <w:t>………..……………………………………………………………………………………………………</w:t>
      </w:r>
      <w:r w:rsidR="0016192E" w:rsidRPr="007A04E1">
        <w:t>………</w:t>
      </w:r>
    </w:p>
    <w:p w14:paraId="37E7379A" w14:textId="567FBFDE" w:rsidR="00623254" w:rsidRPr="005F60DC" w:rsidRDefault="00623254" w:rsidP="00AF2D49">
      <w:pPr>
        <w:spacing w:after="0"/>
        <w:rPr>
          <w:rFonts w:cstheme="minorHAnsi"/>
          <w:bCs/>
          <w:sz w:val="18"/>
          <w:szCs w:val="18"/>
          <w:u w:val="single"/>
        </w:rPr>
      </w:pPr>
      <w:r w:rsidRPr="005F60DC">
        <w:rPr>
          <w:rFonts w:cstheme="minorHAnsi"/>
          <w:b/>
          <w:sz w:val="18"/>
          <w:szCs w:val="18"/>
          <w:u w:val="single"/>
        </w:rPr>
        <w:t>K</w:t>
      </w:r>
      <w:r w:rsidR="004D05F7" w:rsidRPr="005F60DC">
        <w:rPr>
          <w:rFonts w:cstheme="minorHAnsi"/>
          <w:b/>
          <w:sz w:val="18"/>
          <w:szCs w:val="18"/>
          <w:u w:val="single"/>
        </w:rPr>
        <w:t> </w:t>
      </w:r>
      <w:r w:rsidRPr="005F60DC">
        <w:rPr>
          <w:rFonts w:cstheme="minorHAnsi"/>
          <w:b/>
          <w:sz w:val="18"/>
          <w:szCs w:val="18"/>
          <w:u w:val="single"/>
        </w:rPr>
        <w:t>odvolání dokládám:</w:t>
      </w:r>
    </w:p>
    <w:p w14:paraId="69B1450C" w14:textId="74A5B219" w:rsidR="00623254" w:rsidRPr="002A2226" w:rsidRDefault="00623254" w:rsidP="00640AEC">
      <w:pPr>
        <w:pStyle w:val="Zkladntextodsazen"/>
        <w:numPr>
          <w:ilvl w:val="0"/>
          <w:numId w:val="28"/>
        </w:numPr>
        <w:spacing w:after="0" w:line="288" w:lineRule="auto"/>
        <w:ind w:left="284" w:hanging="284"/>
        <w:jc w:val="both"/>
        <w:rPr>
          <w:sz w:val="18"/>
          <w:szCs w:val="22"/>
        </w:rPr>
      </w:pPr>
      <w:r w:rsidRPr="002A2226">
        <w:rPr>
          <w:sz w:val="18"/>
          <w:szCs w:val="22"/>
        </w:rPr>
        <w:t>potvrzení fakulty o</w:t>
      </w:r>
      <w:r w:rsidR="00503206" w:rsidRPr="002A2226">
        <w:rPr>
          <w:sz w:val="18"/>
          <w:szCs w:val="22"/>
        </w:rPr>
        <w:t> </w:t>
      </w:r>
      <w:r w:rsidRPr="002A2226">
        <w:rPr>
          <w:sz w:val="18"/>
          <w:szCs w:val="22"/>
        </w:rPr>
        <w:t>dosavadním celkovém studijním průměru do 1,25</w:t>
      </w:r>
    </w:p>
    <w:p w14:paraId="50B2D731" w14:textId="243250E5" w:rsidR="00623254" w:rsidRPr="002A2226" w:rsidRDefault="00623254" w:rsidP="00640AEC">
      <w:pPr>
        <w:pStyle w:val="Zkladntextodsazen"/>
        <w:numPr>
          <w:ilvl w:val="0"/>
          <w:numId w:val="28"/>
        </w:numPr>
        <w:spacing w:after="0" w:line="288" w:lineRule="auto"/>
        <w:ind w:left="284" w:hanging="284"/>
        <w:jc w:val="both"/>
        <w:rPr>
          <w:sz w:val="18"/>
          <w:szCs w:val="18"/>
        </w:rPr>
      </w:pPr>
      <w:r w:rsidRPr="002A2226">
        <w:rPr>
          <w:sz w:val="18"/>
          <w:szCs w:val="18"/>
        </w:rPr>
        <w:t>potvrzení děkana/proděkana fakulty o</w:t>
      </w:r>
      <w:r w:rsidR="00503206" w:rsidRPr="002A2226">
        <w:rPr>
          <w:sz w:val="18"/>
          <w:szCs w:val="18"/>
        </w:rPr>
        <w:t> </w:t>
      </w:r>
      <w:r w:rsidRPr="002A2226">
        <w:rPr>
          <w:sz w:val="18"/>
          <w:szCs w:val="18"/>
        </w:rPr>
        <w:t>rozsáhlé nebo zvlášť významné vědecké nebo jiné tvůrčí práci</w:t>
      </w:r>
    </w:p>
    <w:p w14:paraId="77F659F9" w14:textId="36A5D2D2" w:rsidR="00623254" w:rsidRPr="002A2226" w:rsidRDefault="00623254" w:rsidP="00640AEC">
      <w:pPr>
        <w:pStyle w:val="Zkladntextodsazen"/>
        <w:numPr>
          <w:ilvl w:val="0"/>
          <w:numId w:val="28"/>
        </w:numPr>
        <w:spacing w:after="0" w:line="288" w:lineRule="auto"/>
        <w:ind w:left="284" w:hanging="284"/>
        <w:jc w:val="both"/>
        <w:rPr>
          <w:sz w:val="18"/>
          <w:szCs w:val="18"/>
        </w:rPr>
      </w:pPr>
      <w:r w:rsidRPr="002A2226">
        <w:rPr>
          <w:sz w:val="18"/>
          <w:szCs w:val="18"/>
        </w:rPr>
        <w:t>potvrzení fakulty o</w:t>
      </w:r>
      <w:r w:rsidR="00503206" w:rsidRPr="002A2226">
        <w:rPr>
          <w:sz w:val="18"/>
          <w:szCs w:val="18"/>
        </w:rPr>
        <w:t> </w:t>
      </w:r>
      <w:r w:rsidR="00AA1330" w:rsidRPr="002A2226">
        <w:rPr>
          <w:sz w:val="18"/>
          <w:szCs w:val="18"/>
        </w:rPr>
        <w:t xml:space="preserve">absolvování </w:t>
      </w:r>
      <w:r w:rsidRPr="002A2226">
        <w:rPr>
          <w:sz w:val="18"/>
          <w:szCs w:val="18"/>
        </w:rPr>
        <w:t>zahraniční</w:t>
      </w:r>
      <w:r w:rsidR="00AA1330" w:rsidRPr="002A2226">
        <w:rPr>
          <w:sz w:val="18"/>
          <w:szCs w:val="18"/>
        </w:rPr>
        <w:t>ho</w:t>
      </w:r>
      <w:r w:rsidRPr="002A2226">
        <w:rPr>
          <w:sz w:val="18"/>
          <w:szCs w:val="18"/>
        </w:rPr>
        <w:t xml:space="preserve"> studijní</w:t>
      </w:r>
      <w:r w:rsidR="00AA1330" w:rsidRPr="002A2226">
        <w:rPr>
          <w:sz w:val="18"/>
          <w:szCs w:val="18"/>
        </w:rPr>
        <w:t>ho</w:t>
      </w:r>
      <w:r w:rsidRPr="002A2226">
        <w:rPr>
          <w:sz w:val="18"/>
          <w:szCs w:val="18"/>
        </w:rPr>
        <w:t xml:space="preserve"> pobytu</w:t>
      </w:r>
    </w:p>
    <w:p w14:paraId="40189EE5" w14:textId="0DCD6F9B" w:rsidR="00623254" w:rsidRPr="002A2226" w:rsidRDefault="0094461B" w:rsidP="002F508A">
      <w:pPr>
        <w:pStyle w:val="Zkladntextodsazen"/>
        <w:numPr>
          <w:ilvl w:val="0"/>
          <w:numId w:val="28"/>
        </w:numPr>
        <w:spacing w:after="0" w:line="288" w:lineRule="auto"/>
        <w:ind w:left="284" w:hanging="284"/>
        <w:jc w:val="both"/>
        <w:rPr>
          <w:sz w:val="18"/>
          <w:szCs w:val="18"/>
        </w:rPr>
      </w:pPr>
      <w:r w:rsidRPr="002A2226">
        <w:rPr>
          <w:sz w:val="18"/>
          <w:szCs w:val="18"/>
        </w:rPr>
        <w:t>potvrzení o</w:t>
      </w:r>
      <w:r w:rsidR="00503206" w:rsidRPr="002A2226">
        <w:rPr>
          <w:sz w:val="18"/>
          <w:szCs w:val="18"/>
        </w:rPr>
        <w:t> </w:t>
      </w:r>
      <w:r w:rsidRPr="002A2226">
        <w:rPr>
          <w:sz w:val="18"/>
          <w:szCs w:val="18"/>
        </w:rPr>
        <w:t xml:space="preserve">pobírání </w:t>
      </w:r>
      <w:r w:rsidR="00623254" w:rsidRPr="002A2226">
        <w:rPr>
          <w:sz w:val="18"/>
          <w:szCs w:val="18"/>
        </w:rPr>
        <w:t>dáv</w:t>
      </w:r>
      <w:r w:rsidRPr="002A2226">
        <w:rPr>
          <w:sz w:val="18"/>
          <w:szCs w:val="18"/>
        </w:rPr>
        <w:t>ky</w:t>
      </w:r>
      <w:r w:rsidR="00623254" w:rsidRPr="002A2226">
        <w:rPr>
          <w:sz w:val="18"/>
          <w:szCs w:val="18"/>
        </w:rPr>
        <w:t xml:space="preserve"> v hmotné nouzi</w:t>
      </w:r>
      <w:r w:rsidR="002F508A" w:rsidRPr="002A2226">
        <w:rPr>
          <w:sz w:val="18"/>
          <w:szCs w:val="18"/>
        </w:rPr>
        <w:t xml:space="preserve"> / </w:t>
      </w:r>
      <w:r w:rsidR="00623254" w:rsidRPr="002A2226">
        <w:rPr>
          <w:sz w:val="18"/>
          <w:szCs w:val="18"/>
        </w:rPr>
        <w:t>přídavku na dítě</w:t>
      </w:r>
      <w:r w:rsidR="002F508A" w:rsidRPr="002A2226">
        <w:rPr>
          <w:sz w:val="18"/>
          <w:szCs w:val="18"/>
        </w:rPr>
        <w:t xml:space="preserve"> / </w:t>
      </w:r>
      <w:r w:rsidR="00623254" w:rsidRPr="002A2226">
        <w:rPr>
          <w:sz w:val="18"/>
          <w:szCs w:val="18"/>
        </w:rPr>
        <w:t>příspěvku na bydlení</w:t>
      </w:r>
      <w:r w:rsidR="00E937D6" w:rsidRPr="002A2226">
        <w:rPr>
          <w:sz w:val="18"/>
          <w:szCs w:val="18"/>
        </w:rPr>
        <w:t xml:space="preserve"> / dávk</w:t>
      </w:r>
      <w:r w:rsidR="005F509F" w:rsidRPr="002A2226">
        <w:rPr>
          <w:sz w:val="18"/>
          <w:szCs w:val="18"/>
        </w:rPr>
        <w:t>y</w:t>
      </w:r>
      <w:r w:rsidR="00E937D6" w:rsidRPr="002A2226">
        <w:rPr>
          <w:sz w:val="18"/>
          <w:szCs w:val="18"/>
        </w:rPr>
        <w:t xml:space="preserve"> státní soc. pomoci (tzv. </w:t>
      </w:r>
      <w:proofErr w:type="spellStart"/>
      <w:r w:rsidR="00E937D6" w:rsidRPr="002A2226">
        <w:rPr>
          <w:sz w:val="18"/>
          <w:szCs w:val="18"/>
        </w:rPr>
        <w:t>superdávka</w:t>
      </w:r>
      <w:proofErr w:type="spellEnd"/>
      <w:r w:rsidR="00E937D6" w:rsidRPr="002A2226">
        <w:rPr>
          <w:sz w:val="18"/>
          <w:szCs w:val="18"/>
        </w:rPr>
        <w:t>)</w:t>
      </w:r>
    </w:p>
    <w:p w14:paraId="5F419DEB" w14:textId="0526BE50" w:rsidR="00623254" w:rsidRPr="002A2226" w:rsidRDefault="00623254" w:rsidP="002F508A">
      <w:pPr>
        <w:pStyle w:val="Zkladntextodsazen"/>
        <w:numPr>
          <w:ilvl w:val="0"/>
          <w:numId w:val="28"/>
        </w:numPr>
        <w:spacing w:after="0" w:line="288" w:lineRule="auto"/>
        <w:ind w:left="284" w:hanging="284"/>
        <w:jc w:val="both"/>
        <w:rPr>
          <w:sz w:val="18"/>
          <w:szCs w:val="18"/>
        </w:rPr>
      </w:pPr>
      <w:r w:rsidRPr="002A2226">
        <w:rPr>
          <w:sz w:val="18"/>
          <w:szCs w:val="18"/>
        </w:rPr>
        <w:t xml:space="preserve">lékařské potvrzení </w:t>
      </w:r>
      <w:r w:rsidR="002F508A" w:rsidRPr="002A2226">
        <w:rPr>
          <w:sz w:val="18"/>
          <w:szCs w:val="18"/>
        </w:rPr>
        <w:t xml:space="preserve">/ </w:t>
      </w:r>
      <w:r w:rsidRPr="002A2226">
        <w:rPr>
          <w:sz w:val="18"/>
          <w:szCs w:val="18"/>
        </w:rPr>
        <w:t>kopi</w:t>
      </w:r>
      <w:r w:rsidR="0094461B" w:rsidRPr="002A2226">
        <w:rPr>
          <w:sz w:val="18"/>
          <w:szCs w:val="18"/>
        </w:rPr>
        <w:t>e</w:t>
      </w:r>
      <w:r w:rsidRPr="002A2226">
        <w:rPr>
          <w:sz w:val="18"/>
          <w:szCs w:val="18"/>
        </w:rPr>
        <w:t xml:space="preserve"> průkazu ZTP, ZTP/P</w:t>
      </w:r>
    </w:p>
    <w:p w14:paraId="0049EF95" w14:textId="6DD2AA82" w:rsidR="00623254" w:rsidRPr="002A2226" w:rsidRDefault="00623254" w:rsidP="00AA1330">
      <w:pPr>
        <w:pStyle w:val="Zkladntextodsazen"/>
        <w:numPr>
          <w:ilvl w:val="0"/>
          <w:numId w:val="28"/>
        </w:numPr>
        <w:spacing w:after="0" w:line="288" w:lineRule="auto"/>
        <w:ind w:left="284" w:hanging="284"/>
        <w:jc w:val="both"/>
        <w:rPr>
          <w:sz w:val="18"/>
          <w:szCs w:val="18"/>
        </w:rPr>
      </w:pPr>
      <w:r w:rsidRPr="002A2226">
        <w:rPr>
          <w:sz w:val="18"/>
          <w:szCs w:val="18"/>
        </w:rPr>
        <w:t>zdravotní potvrzení o</w:t>
      </w:r>
      <w:r w:rsidR="00DE5510" w:rsidRPr="002A2226">
        <w:rPr>
          <w:sz w:val="18"/>
          <w:szCs w:val="18"/>
        </w:rPr>
        <w:t> </w:t>
      </w:r>
      <w:r w:rsidRPr="002A2226">
        <w:rPr>
          <w:sz w:val="18"/>
          <w:szCs w:val="18"/>
        </w:rPr>
        <w:t>nadstandardní nutné péči o</w:t>
      </w:r>
      <w:r w:rsidR="004B4789" w:rsidRPr="002A2226">
        <w:rPr>
          <w:sz w:val="18"/>
          <w:szCs w:val="18"/>
        </w:rPr>
        <w:t> </w:t>
      </w:r>
      <w:r w:rsidRPr="002A2226">
        <w:rPr>
          <w:sz w:val="18"/>
          <w:szCs w:val="18"/>
        </w:rPr>
        <w:t xml:space="preserve">dítě (dlouhodobého charakteru), kopie </w:t>
      </w:r>
      <w:r w:rsidR="00AA1330" w:rsidRPr="002A2226">
        <w:rPr>
          <w:sz w:val="18"/>
          <w:szCs w:val="18"/>
        </w:rPr>
        <w:t xml:space="preserve">rozhodnutí </w:t>
      </w:r>
      <w:r w:rsidR="00DE5510" w:rsidRPr="002A2226">
        <w:rPr>
          <w:sz w:val="18"/>
          <w:szCs w:val="18"/>
        </w:rPr>
        <w:t>ÚP</w:t>
      </w:r>
      <w:r w:rsidRPr="002A2226">
        <w:rPr>
          <w:sz w:val="18"/>
          <w:szCs w:val="18"/>
        </w:rPr>
        <w:t xml:space="preserve"> o přiznání příspěvku na péči</w:t>
      </w:r>
      <w:r w:rsidR="00AA1330" w:rsidRPr="002A2226">
        <w:rPr>
          <w:sz w:val="18"/>
          <w:szCs w:val="18"/>
        </w:rPr>
        <w:t xml:space="preserve"> / </w:t>
      </w:r>
      <w:r w:rsidRPr="002A2226">
        <w:rPr>
          <w:sz w:val="18"/>
          <w:szCs w:val="18"/>
        </w:rPr>
        <w:t>zdravotní potvrzení o</w:t>
      </w:r>
      <w:r w:rsidR="00503206" w:rsidRPr="002A2226">
        <w:rPr>
          <w:sz w:val="18"/>
          <w:szCs w:val="18"/>
        </w:rPr>
        <w:t> </w:t>
      </w:r>
      <w:r w:rsidRPr="002A2226">
        <w:rPr>
          <w:sz w:val="18"/>
          <w:szCs w:val="18"/>
        </w:rPr>
        <w:t>nutné osobní péči o</w:t>
      </w:r>
      <w:r w:rsidR="004B4789" w:rsidRPr="002A2226">
        <w:rPr>
          <w:sz w:val="18"/>
          <w:szCs w:val="18"/>
        </w:rPr>
        <w:t> </w:t>
      </w:r>
      <w:r w:rsidRPr="002A2226">
        <w:rPr>
          <w:sz w:val="18"/>
          <w:szCs w:val="18"/>
        </w:rPr>
        <w:t xml:space="preserve">invalidní nebo dlouhodobě nemocnou osobu, kopie </w:t>
      </w:r>
      <w:r w:rsidR="00AA1330" w:rsidRPr="002A2226">
        <w:rPr>
          <w:sz w:val="18"/>
          <w:szCs w:val="18"/>
        </w:rPr>
        <w:t>rozhodnutí</w:t>
      </w:r>
      <w:r w:rsidRPr="002A2226">
        <w:rPr>
          <w:sz w:val="18"/>
          <w:szCs w:val="18"/>
        </w:rPr>
        <w:t xml:space="preserve"> </w:t>
      </w:r>
      <w:r w:rsidR="00DE5510" w:rsidRPr="002A2226">
        <w:rPr>
          <w:sz w:val="18"/>
          <w:szCs w:val="18"/>
        </w:rPr>
        <w:t>ÚP</w:t>
      </w:r>
      <w:r w:rsidRPr="002A2226">
        <w:rPr>
          <w:sz w:val="18"/>
          <w:szCs w:val="18"/>
        </w:rPr>
        <w:t xml:space="preserve"> o přiznání příspěvku na péči</w:t>
      </w:r>
    </w:p>
    <w:p w14:paraId="2F78CE51" w14:textId="59B755B6" w:rsidR="00623254" w:rsidRPr="002A2226" w:rsidRDefault="00623254" w:rsidP="00640AEC">
      <w:pPr>
        <w:pStyle w:val="Zkladntextodsazen"/>
        <w:numPr>
          <w:ilvl w:val="0"/>
          <w:numId w:val="28"/>
        </w:numPr>
        <w:spacing w:after="0" w:line="288" w:lineRule="auto"/>
        <w:ind w:left="284" w:hanging="284"/>
        <w:jc w:val="both"/>
        <w:rPr>
          <w:sz w:val="18"/>
          <w:szCs w:val="18"/>
        </w:rPr>
      </w:pPr>
      <w:r w:rsidRPr="002A2226">
        <w:rPr>
          <w:sz w:val="18"/>
          <w:szCs w:val="18"/>
        </w:rPr>
        <w:t>potvrzení o</w:t>
      </w:r>
      <w:r w:rsidR="00653E06" w:rsidRPr="002A2226">
        <w:rPr>
          <w:sz w:val="18"/>
          <w:szCs w:val="18"/>
        </w:rPr>
        <w:t> </w:t>
      </w:r>
      <w:r w:rsidRPr="002A2226">
        <w:rPr>
          <w:sz w:val="18"/>
          <w:szCs w:val="18"/>
        </w:rPr>
        <w:t xml:space="preserve">oboustranném osiření do </w:t>
      </w:r>
      <w:r w:rsidR="00E937D6" w:rsidRPr="002A2226">
        <w:rPr>
          <w:sz w:val="18"/>
          <w:szCs w:val="18"/>
        </w:rPr>
        <w:t>30</w:t>
      </w:r>
      <w:r w:rsidR="00653E06" w:rsidRPr="002A2226">
        <w:rPr>
          <w:sz w:val="18"/>
          <w:szCs w:val="18"/>
        </w:rPr>
        <w:t> </w:t>
      </w:r>
      <w:r w:rsidRPr="002A2226">
        <w:rPr>
          <w:sz w:val="18"/>
          <w:szCs w:val="18"/>
        </w:rPr>
        <w:t>let věku – kopie úmrtních listů</w:t>
      </w:r>
    </w:p>
    <w:p w14:paraId="488FD331" w14:textId="4DA926C6" w:rsidR="00623254" w:rsidRPr="002A2226" w:rsidRDefault="00623254" w:rsidP="00640AEC">
      <w:pPr>
        <w:pStyle w:val="Zkladntextodsazen"/>
        <w:numPr>
          <w:ilvl w:val="0"/>
          <w:numId w:val="28"/>
        </w:numPr>
        <w:spacing w:after="0" w:line="288" w:lineRule="auto"/>
        <w:ind w:left="284" w:hanging="284"/>
        <w:jc w:val="both"/>
        <w:rPr>
          <w:sz w:val="18"/>
          <w:szCs w:val="18"/>
        </w:rPr>
      </w:pPr>
      <w:r w:rsidRPr="002A2226">
        <w:rPr>
          <w:sz w:val="18"/>
          <w:szCs w:val="18"/>
        </w:rPr>
        <w:t>potvrzení o</w:t>
      </w:r>
      <w:r w:rsidR="00653E06" w:rsidRPr="002A2226">
        <w:rPr>
          <w:sz w:val="18"/>
          <w:szCs w:val="18"/>
        </w:rPr>
        <w:t> </w:t>
      </w:r>
      <w:r w:rsidRPr="002A2226">
        <w:rPr>
          <w:sz w:val="18"/>
          <w:szCs w:val="18"/>
        </w:rPr>
        <w:t>narození dítěte – kopie rodného listu</w:t>
      </w:r>
    </w:p>
    <w:p w14:paraId="50A5D7E4" w14:textId="77777777" w:rsidR="00623254" w:rsidRPr="002A2226" w:rsidRDefault="00623254" w:rsidP="00640AEC">
      <w:pPr>
        <w:pStyle w:val="Zkladntextodsazen"/>
        <w:numPr>
          <w:ilvl w:val="0"/>
          <w:numId w:val="28"/>
        </w:numPr>
        <w:spacing w:after="0" w:line="288" w:lineRule="auto"/>
        <w:ind w:left="284" w:hanging="284"/>
        <w:jc w:val="both"/>
        <w:rPr>
          <w:sz w:val="18"/>
          <w:szCs w:val="18"/>
        </w:rPr>
      </w:pPr>
      <w:r w:rsidRPr="002A2226">
        <w:rPr>
          <w:sz w:val="18"/>
          <w:szCs w:val="18"/>
        </w:rPr>
        <w:t>převzetí dítěte do náhradní rodinné péče – kopie rozhodnutí příslušného orgánu</w:t>
      </w:r>
    </w:p>
    <w:p w14:paraId="05581E8C" w14:textId="41C91C82" w:rsidR="00623254" w:rsidRPr="002A2226" w:rsidRDefault="00623254" w:rsidP="00640AEC">
      <w:pPr>
        <w:pStyle w:val="Zkladntextodsazen"/>
        <w:numPr>
          <w:ilvl w:val="0"/>
          <w:numId w:val="28"/>
        </w:numPr>
        <w:spacing w:after="0" w:line="288" w:lineRule="auto"/>
        <w:ind w:left="284" w:hanging="284"/>
        <w:jc w:val="both"/>
        <w:rPr>
          <w:sz w:val="18"/>
          <w:szCs w:val="18"/>
        </w:rPr>
      </w:pPr>
      <w:r w:rsidRPr="002A2226">
        <w:rPr>
          <w:sz w:val="18"/>
          <w:szCs w:val="18"/>
        </w:rPr>
        <w:t>absolvování soukromé či státní vysoké školy v</w:t>
      </w:r>
      <w:r w:rsidR="00AB723D" w:rsidRPr="002A2226">
        <w:rPr>
          <w:sz w:val="18"/>
          <w:szCs w:val="18"/>
        </w:rPr>
        <w:t> </w:t>
      </w:r>
      <w:r w:rsidRPr="002A2226">
        <w:rPr>
          <w:sz w:val="18"/>
          <w:szCs w:val="18"/>
        </w:rPr>
        <w:t>ČR – kopie diplomu, potvrzení o</w:t>
      </w:r>
      <w:r w:rsidR="00AB723D" w:rsidRPr="002A2226">
        <w:rPr>
          <w:sz w:val="18"/>
          <w:szCs w:val="18"/>
        </w:rPr>
        <w:t> </w:t>
      </w:r>
      <w:r w:rsidRPr="002A2226">
        <w:rPr>
          <w:sz w:val="18"/>
          <w:szCs w:val="18"/>
        </w:rPr>
        <w:t>absolvování</w:t>
      </w:r>
    </w:p>
    <w:p w14:paraId="32B84D07" w14:textId="77777777" w:rsidR="006B37CB" w:rsidRPr="002A2226" w:rsidRDefault="00623254" w:rsidP="006B37CB">
      <w:pPr>
        <w:pStyle w:val="Zkladntextodsazen"/>
        <w:numPr>
          <w:ilvl w:val="0"/>
          <w:numId w:val="28"/>
        </w:numPr>
        <w:spacing w:after="0" w:line="288" w:lineRule="auto"/>
        <w:ind w:left="284" w:hanging="284"/>
        <w:jc w:val="both"/>
        <w:rPr>
          <w:sz w:val="18"/>
          <w:szCs w:val="18"/>
        </w:rPr>
      </w:pPr>
      <w:r w:rsidRPr="002A2226">
        <w:rPr>
          <w:sz w:val="18"/>
          <w:szCs w:val="18"/>
        </w:rPr>
        <w:t>absolvování studijního programu vyššího typu – kopie diplomu, potvrzení o</w:t>
      </w:r>
      <w:r w:rsidR="00640AEC" w:rsidRPr="002A2226">
        <w:rPr>
          <w:sz w:val="18"/>
          <w:szCs w:val="18"/>
        </w:rPr>
        <w:t> </w:t>
      </w:r>
      <w:r w:rsidRPr="002A2226">
        <w:rPr>
          <w:sz w:val="18"/>
          <w:szCs w:val="18"/>
        </w:rPr>
        <w:t>absolvování magisterského studia</w:t>
      </w:r>
    </w:p>
    <w:p w14:paraId="21DFFE50" w14:textId="47CB51AA" w:rsidR="00640AEC" w:rsidRPr="005F60DC" w:rsidRDefault="00623254" w:rsidP="00007863">
      <w:pPr>
        <w:pStyle w:val="Zkladntextodsazen"/>
        <w:numPr>
          <w:ilvl w:val="0"/>
          <w:numId w:val="28"/>
        </w:numPr>
        <w:spacing w:after="0" w:line="360" w:lineRule="auto"/>
        <w:ind w:left="284" w:hanging="284"/>
        <w:rPr>
          <w:rFonts w:asciiTheme="minorHAnsi" w:hAnsiTheme="minorHAnsi" w:cstheme="minorHAnsi"/>
          <w:sz w:val="18"/>
          <w:szCs w:val="18"/>
        </w:rPr>
      </w:pPr>
      <w:r w:rsidRPr="002A2226">
        <w:rPr>
          <w:sz w:val="18"/>
          <w:szCs w:val="18"/>
        </w:rPr>
        <w:t>jiné potvrzení:</w:t>
      </w:r>
      <w:r w:rsidR="00AB723D" w:rsidRPr="005F60DC">
        <w:rPr>
          <w:rFonts w:asciiTheme="minorHAnsi" w:hAnsiTheme="minorHAnsi" w:cstheme="minorHAnsi"/>
          <w:sz w:val="18"/>
          <w:szCs w:val="22"/>
        </w:rPr>
        <w:t xml:space="preserve"> </w:t>
      </w:r>
      <w:r w:rsidR="006B37CB" w:rsidRPr="005F60DC">
        <w:rPr>
          <w:rFonts w:asciiTheme="minorHAnsi" w:hAnsiTheme="minorHAnsi" w:cstheme="minorHAnsi"/>
          <w:sz w:val="20"/>
          <w:szCs w:val="20"/>
        </w:rPr>
        <w:t>…</w:t>
      </w:r>
      <w:proofErr w:type="gramStart"/>
      <w:r w:rsidR="006B37CB" w:rsidRPr="005F60DC">
        <w:rPr>
          <w:rFonts w:asciiTheme="minorHAnsi" w:hAnsiTheme="minorHAnsi" w:cstheme="minorHAnsi"/>
          <w:sz w:val="20"/>
          <w:szCs w:val="20"/>
        </w:rPr>
        <w:t>…….</w:t>
      </w:r>
      <w:proofErr w:type="gramEnd"/>
      <w:r w:rsidR="006B37CB" w:rsidRPr="005F60DC">
        <w:rPr>
          <w:rFonts w:asciiTheme="minorHAnsi" w:hAnsiTheme="minorHAnsi" w:cstheme="minorHAnsi"/>
          <w:sz w:val="20"/>
          <w:szCs w:val="20"/>
        </w:rPr>
        <w:t>.…………………………………………………………………………………………………</w:t>
      </w:r>
      <w:r w:rsidR="00AA1330" w:rsidRPr="005F60DC">
        <w:rPr>
          <w:rFonts w:asciiTheme="minorHAnsi" w:hAnsiTheme="minorHAnsi" w:cstheme="minorHAnsi"/>
          <w:sz w:val="20"/>
          <w:szCs w:val="20"/>
        </w:rPr>
        <w:t>………</w:t>
      </w:r>
    </w:p>
    <w:p w14:paraId="14268A19" w14:textId="77777777" w:rsidR="006B37CB" w:rsidRDefault="006B37CB" w:rsidP="00007863">
      <w:pPr>
        <w:pStyle w:val="Zkladntextodsazen"/>
        <w:spacing w:after="0"/>
        <w:ind w:left="0"/>
        <w:jc w:val="both"/>
        <w:rPr>
          <w:rFonts w:asciiTheme="minorHAnsi" w:hAnsiTheme="minorHAnsi" w:cstheme="minorHAnsi"/>
          <w:bCs/>
          <w:sz w:val="20"/>
          <w:szCs w:val="20"/>
        </w:rPr>
      </w:pPr>
    </w:p>
    <w:p w14:paraId="29F244E9" w14:textId="77777777" w:rsidR="00AA1330" w:rsidRPr="00AA1330" w:rsidRDefault="00AA1330" w:rsidP="00007863">
      <w:pPr>
        <w:pStyle w:val="Zkladntextodsazen"/>
        <w:spacing w:after="0"/>
        <w:ind w:left="0"/>
        <w:jc w:val="both"/>
        <w:rPr>
          <w:rFonts w:asciiTheme="minorHAnsi" w:hAnsiTheme="minorHAnsi" w:cstheme="minorHAnsi"/>
          <w:bCs/>
          <w:sz w:val="20"/>
          <w:szCs w:val="20"/>
        </w:rPr>
      </w:pPr>
    </w:p>
    <w:p w14:paraId="23809A36" w14:textId="43DB9BFD" w:rsidR="00952DED" w:rsidRPr="00AA1330" w:rsidRDefault="00623254" w:rsidP="00007863">
      <w:pPr>
        <w:spacing w:after="120" w:line="240" w:lineRule="auto"/>
        <w:jc w:val="both"/>
        <w:rPr>
          <w:rFonts w:cstheme="minorHAnsi"/>
          <w:bCs/>
        </w:rPr>
      </w:pPr>
      <w:r w:rsidRPr="00AA1330">
        <w:rPr>
          <w:rFonts w:cstheme="minorHAnsi"/>
          <w:b/>
        </w:rPr>
        <w:t xml:space="preserve">Datum: </w:t>
      </w:r>
      <w:r w:rsidRPr="00AA1330">
        <w:rPr>
          <w:rFonts w:cstheme="minorHAnsi"/>
          <w:bCs/>
        </w:rPr>
        <w:t>……………………………………</w:t>
      </w:r>
      <w:r w:rsidRPr="00AA1330">
        <w:rPr>
          <w:rFonts w:cstheme="minorHAnsi"/>
          <w:b/>
        </w:rPr>
        <w:tab/>
      </w:r>
      <w:r w:rsidR="004D05F7" w:rsidRPr="00AA1330">
        <w:rPr>
          <w:rFonts w:cstheme="minorHAnsi"/>
          <w:b/>
        </w:rPr>
        <w:tab/>
      </w:r>
      <w:r w:rsidR="00007863" w:rsidRPr="00AA1330">
        <w:rPr>
          <w:rFonts w:cstheme="minorHAnsi"/>
          <w:b/>
        </w:rPr>
        <w:tab/>
      </w:r>
      <w:r w:rsidR="00007863" w:rsidRPr="00AA1330">
        <w:rPr>
          <w:rFonts w:cstheme="minorHAnsi"/>
          <w:b/>
        </w:rPr>
        <w:tab/>
      </w:r>
      <w:r w:rsidRPr="00AA1330">
        <w:rPr>
          <w:rFonts w:cstheme="minorHAnsi"/>
          <w:b/>
        </w:rPr>
        <w:t xml:space="preserve">Podpis: </w:t>
      </w:r>
      <w:r w:rsidRPr="00AA1330">
        <w:rPr>
          <w:rFonts w:cstheme="minorHAnsi"/>
          <w:bCs/>
        </w:rPr>
        <w:t>………………………………</w:t>
      </w:r>
    </w:p>
    <w:sectPr w:rsidR="00952DED" w:rsidRPr="00AA1330" w:rsidSect="0068133B">
      <w:footerReference w:type="default" r:id="rId8"/>
      <w:headerReference w:type="first" r:id="rId9"/>
      <w:footerReference w:type="first" r:id="rId10"/>
      <w:pgSz w:w="11906" w:h="16838" w:code="9"/>
      <w:pgMar w:top="1134" w:right="1418" w:bottom="1418" w:left="1418" w:header="340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6C732" w14:textId="77777777" w:rsidR="00956B29" w:rsidRDefault="00956B29" w:rsidP="00B721B8">
      <w:pPr>
        <w:spacing w:after="0" w:line="240" w:lineRule="auto"/>
      </w:pPr>
      <w:r>
        <w:separator/>
      </w:r>
    </w:p>
    <w:p w14:paraId="1944C4E0" w14:textId="77777777" w:rsidR="00956B29" w:rsidRDefault="00956B29"/>
  </w:endnote>
  <w:endnote w:type="continuationSeparator" w:id="0">
    <w:p w14:paraId="30223C3D" w14:textId="77777777" w:rsidR="00956B29" w:rsidRDefault="00956B29" w:rsidP="00B721B8">
      <w:pPr>
        <w:spacing w:after="0" w:line="240" w:lineRule="auto"/>
      </w:pPr>
      <w:r>
        <w:continuationSeparator/>
      </w:r>
    </w:p>
    <w:p w14:paraId="2C6DCE59" w14:textId="77777777" w:rsidR="00956B29" w:rsidRDefault="00956B29"/>
  </w:endnote>
  <w:endnote w:type="continuationNotice" w:id="1">
    <w:p w14:paraId="781E2487" w14:textId="77777777" w:rsidR="00956B29" w:rsidRDefault="00956B29">
      <w:pPr>
        <w:spacing w:after="0" w:line="240" w:lineRule="auto"/>
      </w:pPr>
    </w:p>
    <w:p w14:paraId="376C595D" w14:textId="77777777" w:rsidR="00956B29" w:rsidRDefault="00956B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8C6A3C" w14:textId="64A8FA04" w:rsidR="009C32ED" w:rsidRPr="00673E6A" w:rsidRDefault="004028A2" w:rsidP="00673E6A">
    <w:pPr>
      <w:pStyle w:val="Zpat"/>
      <w:tabs>
        <w:tab w:val="clear" w:pos="4536"/>
        <w:tab w:val="clear" w:pos="9072"/>
      </w:tabs>
    </w:pPr>
    <w:r>
      <w:rPr>
        <w:noProof/>
      </w:rPr>
      <mc:AlternateContent>
        <mc:Choice Requires="wps">
          <w:drawing>
            <wp:anchor distT="71755" distB="71755" distL="114300" distR="114300" simplePos="0" relativeHeight="251679232" behindDoc="0" locked="0" layoutInCell="1" allowOverlap="1" wp14:anchorId="418C496A" wp14:editId="37D42896">
              <wp:simplePos x="0" y="0"/>
              <wp:positionH relativeFrom="margin">
                <wp:posOffset>-47708</wp:posOffset>
              </wp:positionH>
              <wp:positionV relativeFrom="margin">
                <wp:posOffset>8569132</wp:posOffset>
              </wp:positionV>
              <wp:extent cx="1515600" cy="597600"/>
              <wp:effectExtent l="0" t="0" r="10160" b="13970"/>
              <wp:wrapTopAndBottom/>
              <wp:docPr id="935108682" name="Textové po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15600" cy="597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D5F98F" w14:textId="77777777" w:rsidR="004028A2" w:rsidRPr="00526657" w:rsidRDefault="004028A2" w:rsidP="004028A2">
                          <w:pPr>
                            <w:spacing w:after="0" w:line="200" w:lineRule="exact"/>
                            <w:rPr>
                              <w:sz w:val="16"/>
                              <w:szCs w:val="16"/>
                            </w:rPr>
                          </w:pPr>
                          <w:r w:rsidRPr="00526657">
                            <w:rPr>
                              <w:sz w:val="16"/>
                              <w:szCs w:val="16"/>
                            </w:rPr>
                            <w:t xml:space="preserve">Ovocný trh 560/5, 116 </w:t>
                          </w:r>
                          <w:proofErr w:type="gramStart"/>
                          <w:r w:rsidRPr="00526657">
                            <w:rPr>
                              <w:sz w:val="16"/>
                              <w:szCs w:val="16"/>
                            </w:rPr>
                            <w:t>36  Praha</w:t>
                          </w:r>
                          <w:proofErr w:type="gramEnd"/>
                          <w:r w:rsidRPr="00526657">
                            <w:rPr>
                              <w:sz w:val="16"/>
                              <w:szCs w:val="16"/>
                            </w:rPr>
                            <w:t xml:space="preserve"> 1</w:t>
                          </w:r>
                        </w:p>
                        <w:p w14:paraId="50D3D9C9" w14:textId="14C23997" w:rsidR="004028A2" w:rsidRPr="00526657" w:rsidRDefault="004028A2" w:rsidP="004028A2">
                          <w:pPr>
                            <w:spacing w:after="0" w:line="200" w:lineRule="exact"/>
                            <w:rPr>
                              <w:sz w:val="16"/>
                              <w:szCs w:val="16"/>
                            </w:rPr>
                          </w:pPr>
                          <w:r w:rsidRPr="00526657">
                            <w:rPr>
                              <w:sz w:val="16"/>
                              <w:szCs w:val="16"/>
                            </w:rPr>
                            <w:t>telefon: (+420) 224 491 </w:t>
                          </w:r>
                          <w:r w:rsidR="003A0095">
                            <w:rPr>
                              <w:sz w:val="16"/>
                              <w:szCs w:val="16"/>
                            </w:rPr>
                            <w:t>260</w:t>
                          </w:r>
                        </w:p>
                        <w:p w14:paraId="6A56D101" w14:textId="77777777" w:rsidR="004028A2" w:rsidRPr="00526657" w:rsidRDefault="004028A2" w:rsidP="004028A2">
                          <w:pPr>
                            <w:spacing w:after="0" w:line="200" w:lineRule="exact"/>
                            <w:rPr>
                              <w:sz w:val="16"/>
                              <w:szCs w:val="16"/>
                            </w:rPr>
                          </w:pPr>
                          <w:r w:rsidRPr="00526657">
                            <w:rPr>
                              <w:sz w:val="16"/>
                              <w:szCs w:val="16"/>
                            </w:rPr>
                            <w:t>www.cuni.cz</w:t>
                          </w:r>
                        </w:p>
                        <w:p w14:paraId="1F9CFD2A" w14:textId="77777777" w:rsidR="004028A2" w:rsidRPr="00F976C6" w:rsidRDefault="004028A2" w:rsidP="004028A2">
                          <w:pPr>
                            <w:spacing w:after="0" w:line="200" w:lineRule="exact"/>
                            <w:rPr>
                              <w:sz w:val="15"/>
                              <w:szCs w:val="15"/>
                            </w:rPr>
                          </w:pPr>
                          <w:r w:rsidRPr="00526657">
                            <w:rPr>
                              <w:sz w:val="16"/>
                              <w:szCs w:val="16"/>
                            </w:rPr>
                            <w:t>IČO: 00216208</w:t>
                          </w:r>
                          <w:r w:rsidRPr="00526657">
                            <w:rPr>
                              <w:sz w:val="16"/>
                              <w:szCs w:val="16"/>
                            </w:rPr>
                            <w:t> </w:t>
                          </w:r>
                          <w:r w:rsidRPr="00526657">
                            <w:rPr>
                              <w:sz w:val="16"/>
                              <w:szCs w:val="16"/>
                            </w:rPr>
                            <w:t>DIČ: CZ00216208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8C496A" id="_x0000_t202" coordsize="21600,21600" o:spt="202" path="m,l,21600r21600,l21600,xe">
              <v:stroke joinstyle="miter"/>
              <v:path gradientshapeok="t" o:connecttype="rect"/>
            </v:shapetype>
            <v:shape id="Textové pole 8" o:spid="_x0000_s1026" type="#_x0000_t202" style="position:absolute;margin-left:-3.75pt;margin-top:674.75pt;width:119.35pt;height:47.05pt;z-index:251679232;visibility:visible;mso-wrap-style:none;mso-width-percent:0;mso-height-percent:0;mso-wrap-distance-left:9pt;mso-wrap-distance-top:5.65pt;mso-wrap-distance-right:9pt;mso-wrap-distance-bottom:5.65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" filled="f" stroked="f" strokeweight=".5pt">
              <v:textbox style="mso-fit-shape-to-text:t" inset="0,0,0,0">
                <w:txbxContent>
                  <w:p w14:paraId="69D5F98F" w14:textId="77777777" w:rsidR="004028A2" w:rsidRPr="00526657" w:rsidRDefault="004028A2" w:rsidP="004028A2">
                    <w:pPr>
                      <w:spacing w:after="0" w:line="200" w:lineRule="exact"/>
                      <w:rPr>
                        <w:sz w:val="16"/>
                        <w:szCs w:val="16"/>
                      </w:rPr>
                    </w:pPr>
                    <w:r w:rsidRPr="00526657">
                      <w:rPr>
                        <w:sz w:val="16"/>
                        <w:szCs w:val="16"/>
                      </w:rPr>
                      <w:t xml:space="preserve">Ovocný trh 560/5, 116 </w:t>
                    </w:r>
                    <w:proofErr w:type="gramStart"/>
                    <w:r w:rsidRPr="00526657">
                      <w:rPr>
                        <w:sz w:val="16"/>
                        <w:szCs w:val="16"/>
                      </w:rPr>
                      <w:t>36  Praha</w:t>
                    </w:r>
                    <w:proofErr w:type="gramEnd"/>
                    <w:r w:rsidRPr="00526657">
                      <w:rPr>
                        <w:sz w:val="16"/>
                        <w:szCs w:val="16"/>
                      </w:rPr>
                      <w:t xml:space="preserve"> 1</w:t>
                    </w:r>
                  </w:p>
                  <w:p w14:paraId="50D3D9C9" w14:textId="14C23997" w:rsidR="004028A2" w:rsidRPr="00526657" w:rsidRDefault="004028A2" w:rsidP="004028A2">
                    <w:pPr>
                      <w:spacing w:after="0" w:line="200" w:lineRule="exact"/>
                      <w:rPr>
                        <w:sz w:val="16"/>
                        <w:szCs w:val="16"/>
                      </w:rPr>
                    </w:pPr>
                    <w:r w:rsidRPr="00526657">
                      <w:rPr>
                        <w:sz w:val="16"/>
                        <w:szCs w:val="16"/>
                      </w:rPr>
                      <w:t>telefon: (+420) 224 491 </w:t>
                    </w:r>
                    <w:r w:rsidR="003A0095">
                      <w:rPr>
                        <w:sz w:val="16"/>
                        <w:szCs w:val="16"/>
                      </w:rPr>
                      <w:t>260</w:t>
                    </w:r>
                  </w:p>
                  <w:p w14:paraId="6A56D101" w14:textId="77777777" w:rsidR="004028A2" w:rsidRPr="00526657" w:rsidRDefault="004028A2" w:rsidP="004028A2">
                    <w:pPr>
                      <w:spacing w:after="0" w:line="200" w:lineRule="exact"/>
                      <w:rPr>
                        <w:sz w:val="16"/>
                        <w:szCs w:val="16"/>
                      </w:rPr>
                    </w:pPr>
                    <w:r w:rsidRPr="00526657">
                      <w:rPr>
                        <w:sz w:val="16"/>
                        <w:szCs w:val="16"/>
                      </w:rPr>
                      <w:t>www.cuni.cz</w:t>
                    </w:r>
                  </w:p>
                  <w:p w14:paraId="1F9CFD2A" w14:textId="77777777" w:rsidR="004028A2" w:rsidRPr="00F976C6" w:rsidRDefault="004028A2" w:rsidP="004028A2">
                    <w:pPr>
                      <w:spacing w:after="0" w:line="200" w:lineRule="exact"/>
                      <w:rPr>
                        <w:sz w:val="15"/>
                        <w:szCs w:val="15"/>
                      </w:rPr>
                    </w:pPr>
                    <w:r w:rsidRPr="00526657">
                      <w:rPr>
                        <w:sz w:val="16"/>
                        <w:szCs w:val="16"/>
                      </w:rPr>
                      <w:t>IČO: 00216208</w:t>
                    </w:r>
                    <w:r w:rsidRPr="00526657">
                      <w:rPr>
                        <w:sz w:val="16"/>
                        <w:szCs w:val="16"/>
                      </w:rPr>
                      <w:t> </w:t>
                    </w:r>
                    <w:r w:rsidRPr="00526657">
                      <w:rPr>
                        <w:sz w:val="16"/>
                        <w:szCs w:val="16"/>
                      </w:rPr>
                      <w:t>DIČ: CZ00216208</w:t>
                    </w:r>
                  </w:p>
                </w:txbxContent>
              </v:textbox>
              <w10:wrap type="topAndBottom" anchorx="margin" anchory="margin"/>
            </v:shape>
          </w:pict>
        </mc:Fallback>
      </mc:AlternateContent>
    </w:r>
    <w:r w:rsidR="009D1A4D">
      <w:rPr>
        <w:noProof/>
      </w:rPr>
      <w:drawing>
        <wp:anchor distT="144145" distB="0" distL="114300" distR="114300" simplePos="0" relativeHeight="251670016" behindDoc="0" locked="0" layoutInCell="1" allowOverlap="1" wp14:anchorId="0697A27F" wp14:editId="0241A880">
          <wp:simplePos x="0" y="0"/>
          <wp:positionH relativeFrom="margin">
            <wp:align>center</wp:align>
          </wp:positionH>
          <wp:positionV relativeFrom="bottomMargin">
            <wp:align>center</wp:align>
          </wp:positionV>
          <wp:extent cx="7275600" cy="669600"/>
          <wp:effectExtent l="0" t="0" r="1905" b="0"/>
          <wp:wrapNone/>
          <wp:docPr id="1884820640" name="Obráze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4820640" name="Obrázek 7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75600" cy="66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C5061">
      <w:rPr>
        <w:noProof/>
      </w:rPr>
      <mc:AlternateContent>
        <mc:Choice Requires="wps">
          <w:drawing>
            <wp:anchor distT="71755" distB="71755" distL="114300" distR="114300" simplePos="0" relativeHeight="251676160" behindDoc="0" locked="0" layoutInCell="1" allowOverlap="1" wp14:anchorId="2BE9D91E" wp14:editId="453B2A98">
              <wp:simplePos x="0" y="0"/>
              <wp:positionH relativeFrom="page">
                <wp:align>center</wp:align>
              </wp:positionH>
              <wp:positionV relativeFrom="margin">
                <wp:align>bottom</wp:align>
              </wp:positionV>
              <wp:extent cx="604800" cy="590400"/>
              <wp:effectExtent l="0" t="0" r="4445" b="0"/>
              <wp:wrapTopAndBottom/>
              <wp:docPr id="633853060" name="Textové po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4800" cy="5904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0F03F3B" w14:textId="77777777" w:rsidR="00EC5061" w:rsidRDefault="00EC5061" w:rsidP="00EC5061">
                          <w:pPr>
                            <w:spacing w:before="720" w:after="0" w:line="200" w:lineRule="exact"/>
                            <w:jc w:val="center"/>
                            <w:rPr>
                              <w:sz w:val="16"/>
                              <w:szCs w:val="16"/>
                            </w:rPr>
                          </w:pPr>
                          <w:r w:rsidRPr="00EC5061">
                            <w:rPr>
                              <w:sz w:val="16"/>
                              <w:szCs w:val="16"/>
                            </w:rPr>
                            <w:t xml:space="preserve">Stránka </w:t>
                          </w:r>
                          <w:r w:rsidRPr="00EC5061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EC5061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instrText>PAGE  \* Arabic  \* MERGEFORMAT</w:instrText>
                          </w:r>
                          <w:r w:rsidRPr="00EC5061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EC5061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>1</w:t>
                          </w:r>
                          <w:r w:rsidRPr="00EC5061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fldChar w:fldCharType="end"/>
                          </w:r>
                          <w:r w:rsidRPr="00EC5061">
                            <w:rPr>
                              <w:sz w:val="16"/>
                              <w:szCs w:val="16"/>
                            </w:rPr>
                            <w:t xml:space="preserve"> z </w:t>
                          </w:r>
                          <w:r w:rsidRPr="00EC5061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EC5061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instrText>NUMPAGES  \* Arabic  \* MERGEFORMAT</w:instrText>
                          </w:r>
                          <w:r w:rsidRPr="00EC5061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EC5061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>2</w:t>
                          </w:r>
                          <w:r w:rsidRPr="00EC5061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BE9D91E" id="_x0000_s1027" type="#_x0000_t202" style="position:absolute;margin-left:0;margin-top:0;width:47.6pt;height:46.5pt;z-index:251676160;visibility:visible;mso-wrap-style:none;mso-width-percent:0;mso-height-percent:0;mso-wrap-distance-left:9pt;mso-wrap-distance-top:5.65pt;mso-wrap-distance-right:9pt;mso-wrap-distance-bottom:5.65pt;mso-position-horizontal:center;mso-position-horizontal-relative:page;mso-position-vertical:bottom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" filled="f" stroked="f" strokeweight=".5pt">
              <v:textbox style="mso-fit-shape-to-text:t" inset="0,0,0,0">
                <w:txbxContent>
                  <w:p w14:paraId="10F03F3B" w14:textId="77777777" w:rsidR="00EC5061" w:rsidRDefault="00EC5061" w:rsidP="00EC5061">
                    <w:pPr>
                      <w:spacing w:before="720" w:after="0" w:line="200" w:lineRule="exact"/>
                      <w:jc w:val="center"/>
                      <w:rPr>
                        <w:sz w:val="16"/>
                        <w:szCs w:val="16"/>
                      </w:rPr>
                    </w:pPr>
                    <w:r w:rsidRPr="00EC5061">
                      <w:rPr>
                        <w:sz w:val="16"/>
                        <w:szCs w:val="16"/>
                      </w:rPr>
                      <w:t xml:space="preserve">Stránka </w:t>
                    </w:r>
                    <w:r w:rsidRPr="00EC5061">
                      <w:rPr>
                        <w:b/>
                        <w:bCs/>
                        <w:sz w:val="16"/>
                        <w:szCs w:val="16"/>
                      </w:rPr>
                      <w:fldChar w:fldCharType="begin"/>
                    </w:r>
                    <w:r w:rsidRPr="00EC5061">
                      <w:rPr>
                        <w:b/>
                        <w:bCs/>
                        <w:sz w:val="16"/>
                        <w:szCs w:val="16"/>
                      </w:rPr>
                      <w:instrText>PAGE  \* Arabic  \* MERGEFORMAT</w:instrText>
                    </w:r>
                    <w:r w:rsidRPr="00EC5061">
                      <w:rPr>
                        <w:b/>
                        <w:bCs/>
                        <w:sz w:val="16"/>
                        <w:szCs w:val="16"/>
                      </w:rPr>
                      <w:fldChar w:fldCharType="separate"/>
                    </w:r>
                    <w:r w:rsidRPr="00EC5061">
                      <w:rPr>
                        <w:b/>
                        <w:bCs/>
                        <w:sz w:val="16"/>
                        <w:szCs w:val="16"/>
                      </w:rPr>
                      <w:t>1</w:t>
                    </w:r>
                    <w:r w:rsidRPr="00EC5061">
                      <w:rPr>
                        <w:b/>
                        <w:bCs/>
                        <w:sz w:val="16"/>
                        <w:szCs w:val="16"/>
                      </w:rPr>
                      <w:fldChar w:fldCharType="end"/>
                    </w:r>
                    <w:r w:rsidRPr="00EC5061">
                      <w:rPr>
                        <w:sz w:val="16"/>
                        <w:szCs w:val="16"/>
                      </w:rPr>
                      <w:t xml:space="preserve"> z </w:t>
                    </w:r>
                    <w:r w:rsidRPr="00EC5061">
                      <w:rPr>
                        <w:b/>
                        <w:bCs/>
                        <w:sz w:val="16"/>
                        <w:szCs w:val="16"/>
                      </w:rPr>
                      <w:fldChar w:fldCharType="begin"/>
                    </w:r>
                    <w:r w:rsidRPr="00EC5061">
                      <w:rPr>
                        <w:b/>
                        <w:bCs/>
                        <w:sz w:val="16"/>
                        <w:szCs w:val="16"/>
                      </w:rPr>
                      <w:instrText>NUMPAGES  \* Arabic  \* MERGEFORMAT</w:instrText>
                    </w:r>
                    <w:r w:rsidRPr="00EC5061">
                      <w:rPr>
                        <w:b/>
                        <w:bCs/>
                        <w:sz w:val="16"/>
                        <w:szCs w:val="16"/>
                      </w:rPr>
                      <w:fldChar w:fldCharType="separate"/>
                    </w:r>
                    <w:r w:rsidRPr="00EC5061">
                      <w:rPr>
                        <w:b/>
                        <w:bCs/>
                        <w:sz w:val="16"/>
                        <w:szCs w:val="16"/>
                      </w:rPr>
                      <w:t>2</w:t>
                    </w:r>
                    <w:r w:rsidRPr="00EC5061">
                      <w:rPr>
                        <w:b/>
                        <w:bCs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type="topAndBottom" anchorx="page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DC3ED" w14:textId="6F4A7AF5" w:rsidR="00681D2F" w:rsidRDefault="00007863" w:rsidP="00E813A5">
    <w:pPr>
      <w:pStyle w:val="Zpat"/>
      <w:tabs>
        <w:tab w:val="clear" w:pos="4536"/>
        <w:tab w:val="clear" w:pos="9072"/>
      </w:tabs>
    </w:pPr>
    <w:r>
      <w:rPr>
        <w:noProof/>
      </w:rPr>
      <mc:AlternateContent>
        <mc:Choice Requires="wps">
          <w:drawing>
            <wp:anchor distT="71755" distB="71755" distL="114300" distR="114300" simplePos="0" relativeHeight="251681280" behindDoc="0" locked="0" layoutInCell="1" allowOverlap="1" wp14:anchorId="175BEE4F" wp14:editId="49B9D469">
              <wp:simplePos x="0" y="0"/>
              <wp:positionH relativeFrom="margin">
                <wp:posOffset>0</wp:posOffset>
              </wp:positionH>
              <wp:positionV relativeFrom="margin">
                <wp:posOffset>8131352</wp:posOffset>
              </wp:positionV>
              <wp:extent cx="1515600" cy="597600"/>
              <wp:effectExtent l="0" t="0" r="10160" b="13970"/>
              <wp:wrapTopAndBottom/>
              <wp:docPr id="716505493" name="Textové po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15600" cy="597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C399EDE" w14:textId="5C2C455C" w:rsidR="00007863" w:rsidRPr="00526657" w:rsidRDefault="00007863" w:rsidP="00007863">
                          <w:pPr>
                            <w:spacing w:after="0" w:line="200" w:lineRule="exact"/>
                            <w:rPr>
                              <w:sz w:val="16"/>
                              <w:szCs w:val="16"/>
                            </w:rPr>
                          </w:pPr>
                          <w:r w:rsidRPr="00526657">
                            <w:rPr>
                              <w:sz w:val="16"/>
                              <w:szCs w:val="16"/>
                            </w:rPr>
                            <w:t>Ovocný trh 560/5, 116 36</w:t>
                          </w:r>
                          <w:r w:rsidRPr="00503206">
                            <w:rPr>
                              <w:w w:val="200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526657">
                            <w:rPr>
                              <w:sz w:val="16"/>
                              <w:szCs w:val="16"/>
                            </w:rPr>
                            <w:t>Praha</w:t>
                          </w:r>
                          <w:r w:rsidR="00503206">
                            <w:rPr>
                              <w:sz w:val="16"/>
                              <w:szCs w:val="16"/>
                            </w:rPr>
                            <w:t> </w:t>
                          </w:r>
                          <w:r w:rsidRPr="00526657">
                            <w:rPr>
                              <w:sz w:val="16"/>
                              <w:szCs w:val="16"/>
                            </w:rPr>
                            <w:t>1</w:t>
                          </w:r>
                        </w:p>
                        <w:p w14:paraId="09908B3C" w14:textId="643D4964" w:rsidR="00007863" w:rsidRPr="00526657" w:rsidRDefault="00007863" w:rsidP="00007863">
                          <w:pPr>
                            <w:spacing w:after="0" w:line="200" w:lineRule="exact"/>
                            <w:rPr>
                              <w:sz w:val="16"/>
                              <w:szCs w:val="16"/>
                            </w:rPr>
                          </w:pPr>
                          <w:r w:rsidRPr="00526657">
                            <w:rPr>
                              <w:sz w:val="16"/>
                              <w:szCs w:val="16"/>
                            </w:rPr>
                            <w:t>telefon: (+420) 224 491 </w:t>
                          </w:r>
                          <w:r w:rsidR="003970F2">
                            <w:rPr>
                              <w:sz w:val="16"/>
                              <w:szCs w:val="16"/>
                            </w:rPr>
                            <w:t>260</w:t>
                          </w:r>
                        </w:p>
                        <w:p w14:paraId="093A3572" w14:textId="77777777" w:rsidR="00007863" w:rsidRPr="00526657" w:rsidRDefault="00007863" w:rsidP="00007863">
                          <w:pPr>
                            <w:spacing w:after="0" w:line="200" w:lineRule="exact"/>
                            <w:rPr>
                              <w:sz w:val="16"/>
                              <w:szCs w:val="16"/>
                            </w:rPr>
                          </w:pPr>
                          <w:r w:rsidRPr="00526657">
                            <w:rPr>
                              <w:sz w:val="16"/>
                              <w:szCs w:val="16"/>
                            </w:rPr>
                            <w:t>www.cuni.cz</w:t>
                          </w:r>
                        </w:p>
                        <w:p w14:paraId="1921162E" w14:textId="77777777" w:rsidR="00007863" w:rsidRPr="00F976C6" w:rsidRDefault="00007863" w:rsidP="00007863">
                          <w:pPr>
                            <w:spacing w:after="0" w:line="200" w:lineRule="exact"/>
                            <w:rPr>
                              <w:sz w:val="15"/>
                              <w:szCs w:val="15"/>
                            </w:rPr>
                          </w:pPr>
                          <w:r w:rsidRPr="00526657">
                            <w:rPr>
                              <w:sz w:val="16"/>
                              <w:szCs w:val="16"/>
                            </w:rPr>
                            <w:t>IČO: 00216208</w:t>
                          </w:r>
                          <w:r w:rsidRPr="00526657">
                            <w:rPr>
                              <w:sz w:val="16"/>
                              <w:szCs w:val="16"/>
                            </w:rPr>
                            <w:t> </w:t>
                          </w:r>
                          <w:r w:rsidRPr="00526657">
                            <w:rPr>
                              <w:sz w:val="16"/>
                              <w:szCs w:val="16"/>
                            </w:rPr>
                            <w:t>DIČ: CZ00216208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5BEE4F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0;margin-top:640.25pt;width:119.35pt;height:47.05pt;z-index:251681280;visibility:visible;mso-wrap-style:none;mso-width-percent:0;mso-height-percent:0;mso-wrap-distance-left:9pt;mso-wrap-distance-top:5.65pt;mso-wrap-distance-right:9pt;mso-wrap-distance-bottom:5.65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" filled="f" stroked="f" strokeweight=".5pt">
              <v:textbox style="mso-fit-shape-to-text:t" inset="0,0,0,0">
                <w:txbxContent>
                  <w:p w14:paraId="3C399EDE" w14:textId="5C2C455C" w:rsidR="00007863" w:rsidRPr="00526657" w:rsidRDefault="00007863" w:rsidP="00007863">
                    <w:pPr>
                      <w:spacing w:after="0" w:line="200" w:lineRule="exact"/>
                      <w:rPr>
                        <w:sz w:val="16"/>
                        <w:szCs w:val="16"/>
                      </w:rPr>
                    </w:pPr>
                    <w:r w:rsidRPr="00526657">
                      <w:rPr>
                        <w:sz w:val="16"/>
                        <w:szCs w:val="16"/>
                      </w:rPr>
                      <w:t>Ovocný trh 560/5, 116 36</w:t>
                    </w:r>
                    <w:r w:rsidRPr="00503206">
                      <w:rPr>
                        <w:w w:val="200"/>
                        <w:sz w:val="16"/>
                        <w:szCs w:val="16"/>
                      </w:rPr>
                      <w:t xml:space="preserve"> </w:t>
                    </w:r>
                    <w:r w:rsidRPr="00526657">
                      <w:rPr>
                        <w:sz w:val="16"/>
                        <w:szCs w:val="16"/>
                      </w:rPr>
                      <w:t>Praha</w:t>
                    </w:r>
                    <w:r w:rsidR="00503206">
                      <w:rPr>
                        <w:sz w:val="16"/>
                        <w:szCs w:val="16"/>
                      </w:rPr>
                      <w:t> </w:t>
                    </w:r>
                    <w:r w:rsidRPr="00526657">
                      <w:rPr>
                        <w:sz w:val="16"/>
                        <w:szCs w:val="16"/>
                      </w:rPr>
                      <w:t>1</w:t>
                    </w:r>
                  </w:p>
                  <w:p w14:paraId="09908B3C" w14:textId="643D4964" w:rsidR="00007863" w:rsidRPr="00526657" w:rsidRDefault="00007863" w:rsidP="00007863">
                    <w:pPr>
                      <w:spacing w:after="0" w:line="200" w:lineRule="exact"/>
                      <w:rPr>
                        <w:sz w:val="16"/>
                        <w:szCs w:val="16"/>
                      </w:rPr>
                    </w:pPr>
                    <w:r w:rsidRPr="00526657">
                      <w:rPr>
                        <w:sz w:val="16"/>
                        <w:szCs w:val="16"/>
                      </w:rPr>
                      <w:t>telefon: (+420) 224 491 </w:t>
                    </w:r>
                    <w:r w:rsidR="003970F2">
                      <w:rPr>
                        <w:sz w:val="16"/>
                        <w:szCs w:val="16"/>
                      </w:rPr>
                      <w:t>260</w:t>
                    </w:r>
                  </w:p>
                  <w:p w14:paraId="093A3572" w14:textId="77777777" w:rsidR="00007863" w:rsidRPr="00526657" w:rsidRDefault="00007863" w:rsidP="00007863">
                    <w:pPr>
                      <w:spacing w:after="0" w:line="200" w:lineRule="exact"/>
                      <w:rPr>
                        <w:sz w:val="16"/>
                        <w:szCs w:val="16"/>
                      </w:rPr>
                    </w:pPr>
                    <w:r w:rsidRPr="00526657">
                      <w:rPr>
                        <w:sz w:val="16"/>
                        <w:szCs w:val="16"/>
                      </w:rPr>
                      <w:t>www.cuni.cz</w:t>
                    </w:r>
                  </w:p>
                  <w:p w14:paraId="1921162E" w14:textId="77777777" w:rsidR="00007863" w:rsidRPr="00F976C6" w:rsidRDefault="00007863" w:rsidP="00007863">
                    <w:pPr>
                      <w:spacing w:after="0" w:line="200" w:lineRule="exact"/>
                      <w:rPr>
                        <w:sz w:val="15"/>
                        <w:szCs w:val="15"/>
                      </w:rPr>
                    </w:pPr>
                    <w:r w:rsidRPr="00526657">
                      <w:rPr>
                        <w:sz w:val="16"/>
                        <w:szCs w:val="16"/>
                      </w:rPr>
                      <w:t>IČO: 00216208</w:t>
                    </w:r>
                    <w:r w:rsidRPr="00526657">
                      <w:rPr>
                        <w:sz w:val="16"/>
                        <w:szCs w:val="16"/>
                      </w:rPr>
                      <w:t> </w:t>
                    </w:r>
                    <w:r w:rsidRPr="00526657">
                      <w:rPr>
                        <w:sz w:val="16"/>
                        <w:szCs w:val="16"/>
                      </w:rPr>
                      <w:t>DIČ: CZ00216208</w:t>
                    </w:r>
                  </w:p>
                </w:txbxContent>
              </v:textbox>
              <w10:wrap type="topAndBottom" anchorx="margin" anchory="margin"/>
            </v:shape>
          </w:pict>
        </mc:Fallback>
      </mc:AlternateContent>
    </w:r>
    <w:r w:rsidR="00451CA9">
      <w:rPr>
        <w:noProof/>
      </w:rPr>
      <w:drawing>
        <wp:anchor distT="144145" distB="0" distL="114300" distR="114300" simplePos="0" relativeHeight="251667968" behindDoc="1" locked="0" layoutInCell="1" allowOverlap="1" wp14:anchorId="2EC39C36" wp14:editId="6AF2D5ED">
          <wp:simplePos x="0" y="0"/>
          <wp:positionH relativeFrom="page">
            <wp:align>center</wp:align>
          </wp:positionH>
          <wp:positionV relativeFrom="bottomMargin">
            <wp:align>center</wp:align>
          </wp:positionV>
          <wp:extent cx="7275600" cy="669425"/>
          <wp:effectExtent l="0" t="0" r="1905" b="0"/>
          <wp:wrapNone/>
          <wp:docPr id="920676891" name="Obráze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0676891" name="Obrázek 7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75600" cy="669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A7F8B" w14:textId="77777777" w:rsidR="00956B29" w:rsidRDefault="00956B29" w:rsidP="00956ED3">
      <w:pPr>
        <w:spacing w:after="0" w:line="240" w:lineRule="auto"/>
      </w:pPr>
      <w:r>
        <w:separator/>
      </w:r>
    </w:p>
  </w:footnote>
  <w:footnote w:type="continuationSeparator" w:id="0">
    <w:p w14:paraId="3EE5DAEE" w14:textId="77777777" w:rsidR="00956B29" w:rsidRDefault="00956B29" w:rsidP="00B721B8">
      <w:pPr>
        <w:spacing w:after="0" w:line="240" w:lineRule="auto"/>
      </w:pPr>
      <w:r>
        <w:continuationSeparator/>
      </w:r>
    </w:p>
    <w:p w14:paraId="130CBD7F" w14:textId="77777777" w:rsidR="00956B29" w:rsidRDefault="00956B29"/>
  </w:footnote>
  <w:footnote w:type="continuationNotice" w:id="1">
    <w:p w14:paraId="0C413DD7" w14:textId="77777777" w:rsidR="00956B29" w:rsidRDefault="00956B29">
      <w:pPr>
        <w:spacing w:after="0" w:line="240" w:lineRule="auto"/>
      </w:pPr>
    </w:p>
    <w:p w14:paraId="3DEE06A5" w14:textId="77777777" w:rsidR="00956B29" w:rsidRDefault="00956B2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4B6A6" w14:textId="233EBEF9" w:rsidR="00733680" w:rsidRDefault="00733680" w:rsidP="00623254">
    <w:pPr>
      <w:pStyle w:val="Zhlav"/>
    </w:pPr>
    <w:r w:rsidRPr="00623254">
      <w:rPr>
        <w:noProof/>
      </w:rPr>
      <w:drawing>
        <wp:anchor distT="0" distB="0" distL="114300" distR="114300" simplePos="0" relativeHeight="251677184" behindDoc="0" locked="0" layoutInCell="1" allowOverlap="1" wp14:anchorId="6DDD9720" wp14:editId="42553928">
          <wp:simplePos x="0" y="0"/>
          <wp:positionH relativeFrom="column">
            <wp:posOffset>-871855</wp:posOffset>
          </wp:positionH>
          <wp:positionV relativeFrom="paragraph">
            <wp:posOffset>-201295</wp:posOffset>
          </wp:positionV>
          <wp:extent cx="2840400" cy="1065600"/>
          <wp:effectExtent l="0" t="0" r="0" b="1270"/>
          <wp:wrapNone/>
          <wp:docPr id="58049342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49342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0400" cy="106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8B82E87" w14:textId="7963EC9E" w:rsidR="00733680" w:rsidRDefault="00733680" w:rsidP="00623254">
    <w:pPr>
      <w:pStyle w:val="Zhlav"/>
    </w:pPr>
  </w:p>
  <w:p w14:paraId="7BA48F04" w14:textId="3F1671FB" w:rsidR="00733680" w:rsidRDefault="00733680" w:rsidP="00623254">
    <w:pPr>
      <w:pStyle w:val="Zhlav"/>
    </w:pPr>
  </w:p>
  <w:p w14:paraId="335ADFD2" w14:textId="782E9005" w:rsidR="00733680" w:rsidRDefault="00733680" w:rsidP="00623254">
    <w:pPr>
      <w:pStyle w:val="Zhlav"/>
    </w:pPr>
  </w:p>
  <w:p w14:paraId="574B308F" w14:textId="477F17DE" w:rsidR="00733680" w:rsidRDefault="00733680" w:rsidP="00623254">
    <w:pPr>
      <w:pStyle w:val="Zhlav"/>
    </w:pPr>
  </w:p>
  <w:p w14:paraId="68E3DA97" w14:textId="432664F5" w:rsidR="00733680" w:rsidRDefault="00733680" w:rsidP="00623254">
    <w:pPr>
      <w:pStyle w:val="Zhlav"/>
    </w:pPr>
  </w:p>
  <w:p w14:paraId="2D9B365B" w14:textId="77777777" w:rsidR="00733680" w:rsidRDefault="00733680" w:rsidP="00623254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A064367"/>
    <w:multiLevelType w:val="hybridMultilevel"/>
    <w:tmpl w:val="35C66A78"/>
    <w:lvl w:ilvl="0" w:tplc="FB26637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10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2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EC51790"/>
    <w:multiLevelType w:val="hybridMultilevel"/>
    <w:tmpl w:val="8BF23918"/>
    <w:lvl w:ilvl="0" w:tplc="2F4A919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6" w15:restartNumberingAfterBreak="0">
    <w:nsid w:val="3D313E90"/>
    <w:multiLevelType w:val="hybridMultilevel"/>
    <w:tmpl w:val="87BE1B96"/>
    <w:lvl w:ilvl="0" w:tplc="D23497B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19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21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22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23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6EFD2A66"/>
    <w:multiLevelType w:val="hybridMultilevel"/>
    <w:tmpl w:val="781C3ADE"/>
    <w:lvl w:ilvl="0" w:tplc="D23497BE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5203679">
    <w:abstractNumId w:val="10"/>
  </w:num>
  <w:num w:numId="2" w16cid:durableId="1853882946">
    <w:abstractNumId w:val="22"/>
  </w:num>
  <w:num w:numId="3" w16cid:durableId="736518337">
    <w:abstractNumId w:val="22"/>
  </w:num>
  <w:num w:numId="4" w16cid:durableId="898630572">
    <w:abstractNumId w:val="9"/>
  </w:num>
  <w:num w:numId="5" w16cid:durableId="270361767">
    <w:abstractNumId w:val="4"/>
  </w:num>
  <w:num w:numId="6" w16cid:durableId="732389321">
    <w:abstractNumId w:val="3"/>
  </w:num>
  <w:num w:numId="7" w16cid:durableId="73480320">
    <w:abstractNumId w:val="2"/>
  </w:num>
  <w:num w:numId="8" w16cid:durableId="668559896">
    <w:abstractNumId w:val="1"/>
  </w:num>
  <w:num w:numId="9" w16cid:durableId="31302793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3092">
    <w:abstractNumId w:val="21"/>
  </w:num>
  <w:num w:numId="11" w16cid:durableId="1105885926">
    <w:abstractNumId w:val="0"/>
  </w:num>
  <w:num w:numId="12" w16cid:durableId="2088916782">
    <w:abstractNumId w:val="6"/>
  </w:num>
  <w:num w:numId="13" w16cid:durableId="1295208676">
    <w:abstractNumId w:val="5"/>
  </w:num>
  <w:num w:numId="14" w16cid:durableId="125154943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1772933">
    <w:abstractNumId w:val="20"/>
  </w:num>
  <w:num w:numId="16" w16cid:durableId="1735204725">
    <w:abstractNumId w:val="8"/>
  </w:num>
  <w:num w:numId="17" w16cid:durableId="1086148064">
    <w:abstractNumId w:val="18"/>
  </w:num>
  <w:num w:numId="18" w16cid:durableId="498279401">
    <w:abstractNumId w:val="12"/>
  </w:num>
  <w:num w:numId="19" w16cid:durableId="2070112165">
    <w:abstractNumId w:val="23"/>
  </w:num>
  <w:num w:numId="20" w16cid:durableId="715541890">
    <w:abstractNumId w:val="15"/>
  </w:num>
  <w:num w:numId="21" w16cid:durableId="258605230">
    <w:abstractNumId w:val="17"/>
  </w:num>
  <w:num w:numId="22" w16cid:durableId="1415275787">
    <w:abstractNumId w:val="11"/>
  </w:num>
  <w:num w:numId="23" w16cid:durableId="95949612">
    <w:abstractNumId w:val="14"/>
  </w:num>
  <w:num w:numId="24" w16cid:durableId="149950962">
    <w:abstractNumId w:val="5"/>
  </w:num>
  <w:num w:numId="25" w16cid:durableId="5092926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56296015">
    <w:abstractNumId w:val="19"/>
  </w:num>
  <w:num w:numId="27" w16cid:durableId="1320041849">
    <w:abstractNumId w:val="13"/>
  </w:num>
  <w:num w:numId="28" w16cid:durableId="1085959996">
    <w:abstractNumId w:val="16"/>
  </w:num>
  <w:num w:numId="29" w16cid:durableId="2139033131">
    <w:abstractNumId w:val="24"/>
  </w:num>
  <w:num w:numId="30" w16cid:durableId="206551806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37E"/>
    <w:rsid w:val="00001D7C"/>
    <w:rsid w:val="00002147"/>
    <w:rsid w:val="000035E8"/>
    <w:rsid w:val="00007863"/>
    <w:rsid w:val="00011614"/>
    <w:rsid w:val="00015452"/>
    <w:rsid w:val="000227D3"/>
    <w:rsid w:val="00030121"/>
    <w:rsid w:val="000332ED"/>
    <w:rsid w:val="000440DE"/>
    <w:rsid w:val="00052124"/>
    <w:rsid w:val="00056869"/>
    <w:rsid w:val="00060E16"/>
    <w:rsid w:val="00062A2C"/>
    <w:rsid w:val="00065296"/>
    <w:rsid w:val="0007353A"/>
    <w:rsid w:val="000801FA"/>
    <w:rsid w:val="00080A6A"/>
    <w:rsid w:val="000910A6"/>
    <w:rsid w:val="000921CE"/>
    <w:rsid w:val="00092659"/>
    <w:rsid w:val="00096A42"/>
    <w:rsid w:val="000A0EB5"/>
    <w:rsid w:val="000A24D6"/>
    <w:rsid w:val="000A3C2D"/>
    <w:rsid w:val="000A6548"/>
    <w:rsid w:val="000A7C7B"/>
    <w:rsid w:val="000B0830"/>
    <w:rsid w:val="000B33F9"/>
    <w:rsid w:val="000E19D5"/>
    <w:rsid w:val="000E2F37"/>
    <w:rsid w:val="000E63F2"/>
    <w:rsid w:val="000E76A1"/>
    <w:rsid w:val="000F6981"/>
    <w:rsid w:val="001004C5"/>
    <w:rsid w:val="00105CFE"/>
    <w:rsid w:val="001171B1"/>
    <w:rsid w:val="001203B2"/>
    <w:rsid w:val="00142C28"/>
    <w:rsid w:val="00143645"/>
    <w:rsid w:val="00143A15"/>
    <w:rsid w:val="00144F59"/>
    <w:rsid w:val="00151547"/>
    <w:rsid w:val="001612DF"/>
    <w:rsid w:val="0016192E"/>
    <w:rsid w:val="00174270"/>
    <w:rsid w:val="0017671C"/>
    <w:rsid w:val="001768C0"/>
    <w:rsid w:val="00176EEC"/>
    <w:rsid w:val="001816A5"/>
    <w:rsid w:val="0019225D"/>
    <w:rsid w:val="001939D6"/>
    <w:rsid w:val="0019668E"/>
    <w:rsid w:val="001A3113"/>
    <w:rsid w:val="001A4E9E"/>
    <w:rsid w:val="001B2D64"/>
    <w:rsid w:val="001B32C2"/>
    <w:rsid w:val="001B5B47"/>
    <w:rsid w:val="001C1C95"/>
    <w:rsid w:val="001C220B"/>
    <w:rsid w:val="001C5D19"/>
    <w:rsid w:val="001D1BE5"/>
    <w:rsid w:val="001D1F0F"/>
    <w:rsid w:val="001E31A3"/>
    <w:rsid w:val="001E4EE7"/>
    <w:rsid w:val="001E59A6"/>
    <w:rsid w:val="001E5B1B"/>
    <w:rsid w:val="001F5DEC"/>
    <w:rsid w:val="001F7ABE"/>
    <w:rsid w:val="00201046"/>
    <w:rsid w:val="00204E4F"/>
    <w:rsid w:val="00206E63"/>
    <w:rsid w:val="00212DC3"/>
    <w:rsid w:val="0021395A"/>
    <w:rsid w:val="00213F2C"/>
    <w:rsid w:val="00217F09"/>
    <w:rsid w:val="00223456"/>
    <w:rsid w:val="002244AC"/>
    <w:rsid w:val="00235462"/>
    <w:rsid w:val="00245872"/>
    <w:rsid w:val="002467FA"/>
    <w:rsid w:val="002474CC"/>
    <w:rsid w:val="00250E39"/>
    <w:rsid w:val="0025350D"/>
    <w:rsid w:val="00256B46"/>
    <w:rsid w:val="00265A33"/>
    <w:rsid w:val="0028019B"/>
    <w:rsid w:val="00283206"/>
    <w:rsid w:val="00290280"/>
    <w:rsid w:val="0029211E"/>
    <w:rsid w:val="00292D8A"/>
    <w:rsid w:val="00295F51"/>
    <w:rsid w:val="00297174"/>
    <w:rsid w:val="002A2226"/>
    <w:rsid w:val="002B581C"/>
    <w:rsid w:val="002B610A"/>
    <w:rsid w:val="002B7755"/>
    <w:rsid w:val="002B78CD"/>
    <w:rsid w:val="002C17DA"/>
    <w:rsid w:val="002C2C56"/>
    <w:rsid w:val="002D19D4"/>
    <w:rsid w:val="002E2EB3"/>
    <w:rsid w:val="002E3334"/>
    <w:rsid w:val="002E586F"/>
    <w:rsid w:val="002F0BD2"/>
    <w:rsid w:val="002F508A"/>
    <w:rsid w:val="0030612B"/>
    <w:rsid w:val="00307A52"/>
    <w:rsid w:val="00314399"/>
    <w:rsid w:val="0031560F"/>
    <w:rsid w:val="00324239"/>
    <w:rsid w:val="003245EA"/>
    <w:rsid w:val="00341D35"/>
    <w:rsid w:val="00344845"/>
    <w:rsid w:val="00344AF9"/>
    <w:rsid w:val="00351174"/>
    <w:rsid w:val="00355991"/>
    <w:rsid w:val="0036199B"/>
    <w:rsid w:val="00381502"/>
    <w:rsid w:val="00381AEC"/>
    <w:rsid w:val="00382413"/>
    <w:rsid w:val="003829B3"/>
    <w:rsid w:val="00393AEE"/>
    <w:rsid w:val="00396F4D"/>
    <w:rsid w:val="003970F2"/>
    <w:rsid w:val="003A0095"/>
    <w:rsid w:val="003A1B1A"/>
    <w:rsid w:val="003A62BB"/>
    <w:rsid w:val="003B29DA"/>
    <w:rsid w:val="003B7177"/>
    <w:rsid w:val="003C69BF"/>
    <w:rsid w:val="003D2364"/>
    <w:rsid w:val="003D5501"/>
    <w:rsid w:val="003F1D60"/>
    <w:rsid w:val="003F3D4E"/>
    <w:rsid w:val="004028A2"/>
    <w:rsid w:val="004222D6"/>
    <w:rsid w:val="004272F1"/>
    <w:rsid w:val="00432AB7"/>
    <w:rsid w:val="00435BB0"/>
    <w:rsid w:val="004411E8"/>
    <w:rsid w:val="004428D6"/>
    <w:rsid w:val="00443B67"/>
    <w:rsid w:val="00446EEC"/>
    <w:rsid w:val="0045134B"/>
    <w:rsid w:val="00451CA9"/>
    <w:rsid w:val="004578F2"/>
    <w:rsid w:val="004606EF"/>
    <w:rsid w:val="00464878"/>
    <w:rsid w:val="00465B5A"/>
    <w:rsid w:val="00477309"/>
    <w:rsid w:val="0048012D"/>
    <w:rsid w:val="004811B0"/>
    <w:rsid w:val="00482FEC"/>
    <w:rsid w:val="00485B9A"/>
    <w:rsid w:val="00491182"/>
    <w:rsid w:val="00493BF2"/>
    <w:rsid w:val="004967C3"/>
    <w:rsid w:val="004A0BB5"/>
    <w:rsid w:val="004A47D8"/>
    <w:rsid w:val="004B26F6"/>
    <w:rsid w:val="004B4789"/>
    <w:rsid w:val="004B4FF0"/>
    <w:rsid w:val="004C0E2A"/>
    <w:rsid w:val="004C442D"/>
    <w:rsid w:val="004D05F7"/>
    <w:rsid w:val="004D1535"/>
    <w:rsid w:val="004D650E"/>
    <w:rsid w:val="004E3BDD"/>
    <w:rsid w:val="004E4206"/>
    <w:rsid w:val="004F0AFD"/>
    <w:rsid w:val="00503206"/>
    <w:rsid w:val="00505444"/>
    <w:rsid w:val="00514EA8"/>
    <w:rsid w:val="00521290"/>
    <w:rsid w:val="00521965"/>
    <w:rsid w:val="00521C01"/>
    <w:rsid w:val="0052238D"/>
    <w:rsid w:val="00527374"/>
    <w:rsid w:val="005318C5"/>
    <w:rsid w:val="005320AF"/>
    <w:rsid w:val="00533A24"/>
    <w:rsid w:val="00537701"/>
    <w:rsid w:val="0055291D"/>
    <w:rsid w:val="00555476"/>
    <w:rsid w:val="0056079F"/>
    <w:rsid w:val="00564EC2"/>
    <w:rsid w:val="00565018"/>
    <w:rsid w:val="00572777"/>
    <w:rsid w:val="00581DAE"/>
    <w:rsid w:val="00584197"/>
    <w:rsid w:val="005A2D56"/>
    <w:rsid w:val="005A3DD6"/>
    <w:rsid w:val="005A4455"/>
    <w:rsid w:val="005A4577"/>
    <w:rsid w:val="005B5E09"/>
    <w:rsid w:val="005B78F1"/>
    <w:rsid w:val="005C015D"/>
    <w:rsid w:val="005C7E40"/>
    <w:rsid w:val="005D150B"/>
    <w:rsid w:val="005D32E0"/>
    <w:rsid w:val="005F0BBC"/>
    <w:rsid w:val="005F1921"/>
    <w:rsid w:val="005F3A7C"/>
    <w:rsid w:val="005F509F"/>
    <w:rsid w:val="005F60DC"/>
    <w:rsid w:val="0060336A"/>
    <w:rsid w:val="00604C5D"/>
    <w:rsid w:val="00605C29"/>
    <w:rsid w:val="006101CA"/>
    <w:rsid w:val="00615826"/>
    <w:rsid w:val="006203FA"/>
    <w:rsid w:val="00620F0E"/>
    <w:rsid w:val="00623254"/>
    <w:rsid w:val="006340A0"/>
    <w:rsid w:val="00640AEC"/>
    <w:rsid w:val="006507AC"/>
    <w:rsid w:val="0065134F"/>
    <w:rsid w:val="00653E06"/>
    <w:rsid w:val="0066182C"/>
    <w:rsid w:val="0066316F"/>
    <w:rsid w:val="006671BD"/>
    <w:rsid w:val="00670B64"/>
    <w:rsid w:val="00670C93"/>
    <w:rsid w:val="00671A11"/>
    <w:rsid w:val="00673E6A"/>
    <w:rsid w:val="0068133B"/>
    <w:rsid w:val="00681D2F"/>
    <w:rsid w:val="00685408"/>
    <w:rsid w:val="00695E40"/>
    <w:rsid w:val="006972C1"/>
    <w:rsid w:val="006A1115"/>
    <w:rsid w:val="006A3564"/>
    <w:rsid w:val="006B26E3"/>
    <w:rsid w:val="006B37CB"/>
    <w:rsid w:val="006B482B"/>
    <w:rsid w:val="006C5760"/>
    <w:rsid w:val="006C5AE2"/>
    <w:rsid w:val="006C5C03"/>
    <w:rsid w:val="006D238D"/>
    <w:rsid w:val="006E688D"/>
    <w:rsid w:val="006E6E66"/>
    <w:rsid w:val="006E7BCA"/>
    <w:rsid w:val="006F3867"/>
    <w:rsid w:val="006F7A73"/>
    <w:rsid w:val="00701005"/>
    <w:rsid w:val="007032C8"/>
    <w:rsid w:val="00713A8C"/>
    <w:rsid w:val="007279DC"/>
    <w:rsid w:val="00732E65"/>
    <w:rsid w:val="00733680"/>
    <w:rsid w:val="0073399B"/>
    <w:rsid w:val="00735633"/>
    <w:rsid w:val="007368C6"/>
    <w:rsid w:val="00744F84"/>
    <w:rsid w:val="007476DF"/>
    <w:rsid w:val="00753EEF"/>
    <w:rsid w:val="007572CF"/>
    <w:rsid w:val="00761543"/>
    <w:rsid w:val="00766DA6"/>
    <w:rsid w:val="007678A5"/>
    <w:rsid w:val="00791D62"/>
    <w:rsid w:val="007A04E1"/>
    <w:rsid w:val="007A19D6"/>
    <w:rsid w:val="007B0AE0"/>
    <w:rsid w:val="007B10FC"/>
    <w:rsid w:val="007B359F"/>
    <w:rsid w:val="007C0C5F"/>
    <w:rsid w:val="007C4D43"/>
    <w:rsid w:val="007D639C"/>
    <w:rsid w:val="007E14CA"/>
    <w:rsid w:val="007E16E4"/>
    <w:rsid w:val="007E257D"/>
    <w:rsid w:val="007E2B74"/>
    <w:rsid w:val="007E7621"/>
    <w:rsid w:val="007E7F58"/>
    <w:rsid w:val="007F3AD9"/>
    <w:rsid w:val="008079B1"/>
    <w:rsid w:val="008153E5"/>
    <w:rsid w:val="00825EFA"/>
    <w:rsid w:val="008333E9"/>
    <w:rsid w:val="00851B67"/>
    <w:rsid w:val="00852F96"/>
    <w:rsid w:val="008547C2"/>
    <w:rsid w:val="00856B25"/>
    <w:rsid w:val="008575A4"/>
    <w:rsid w:val="00862147"/>
    <w:rsid w:val="00867128"/>
    <w:rsid w:val="008702DF"/>
    <w:rsid w:val="0087412F"/>
    <w:rsid w:val="0087725E"/>
    <w:rsid w:val="00882BDA"/>
    <w:rsid w:val="00885E98"/>
    <w:rsid w:val="00890722"/>
    <w:rsid w:val="00895DC2"/>
    <w:rsid w:val="008A53CF"/>
    <w:rsid w:val="008A5E77"/>
    <w:rsid w:val="008A7F68"/>
    <w:rsid w:val="008C3123"/>
    <w:rsid w:val="008C7BE1"/>
    <w:rsid w:val="008F0710"/>
    <w:rsid w:val="008F41CC"/>
    <w:rsid w:val="008F4EBF"/>
    <w:rsid w:val="009007A2"/>
    <w:rsid w:val="00901E7E"/>
    <w:rsid w:val="0090712E"/>
    <w:rsid w:val="009151EB"/>
    <w:rsid w:val="00922460"/>
    <w:rsid w:val="0094299B"/>
    <w:rsid w:val="0094461B"/>
    <w:rsid w:val="00952DED"/>
    <w:rsid w:val="00954F63"/>
    <w:rsid w:val="00956B29"/>
    <w:rsid w:val="00956ED3"/>
    <w:rsid w:val="00961CBF"/>
    <w:rsid w:val="0096367B"/>
    <w:rsid w:val="00974443"/>
    <w:rsid w:val="009810F2"/>
    <w:rsid w:val="00983AC7"/>
    <w:rsid w:val="00986CFD"/>
    <w:rsid w:val="00991437"/>
    <w:rsid w:val="009A1F19"/>
    <w:rsid w:val="009A58A8"/>
    <w:rsid w:val="009B4D41"/>
    <w:rsid w:val="009C1349"/>
    <w:rsid w:val="009C1C70"/>
    <w:rsid w:val="009C32ED"/>
    <w:rsid w:val="009C7ABC"/>
    <w:rsid w:val="009D1A4D"/>
    <w:rsid w:val="009D3BA1"/>
    <w:rsid w:val="009D70C2"/>
    <w:rsid w:val="009E65BC"/>
    <w:rsid w:val="009F13F8"/>
    <w:rsid w:val="009F714E"/>
    <w:rsid w:val="00A00C73"/>
    <w:rsid w:val="00A11E0A"/>
    <w:rsid w:val="00A12966"/>
    <w:rsid w:val="00A15395"/>
    <w:rsid w:val="00A16BCF"/>
    <w:rsid w:val="00A2132E"/>
    <w:rsid w:val="00A26B92"/>
    <w:rsid w:val="00A402AA"/>
    <w:rsid w:val="00A405EB"/>
    <w:rsid w:val="00A42006"/>
    <w:rsid w:val="00A421B1"/>
    <w:rsid w:val="00A458EC"/>
    <w:rsid w:val="00A47CB2"/>
    <w:rsid w:val="00A536C2"/>
    <w:rsid w:val="00A66B6E"/>
    <w:rsid w:val="00A670EB"/>
    <w:rsid w:val="00A860BD"/>
    <w:rsid w:val="00A93208"/>
    <w:rsid w:val="00A9582F"/>
    <w:rsid w:val="00AA1330"/>
    <w:rsid w:val="00AA773D"/>
    <w:rsid w:val="00AB2A00"/>
    <w:rsid w:val="00AB6CED"/>
    <w:rsid w:val="00AB723D"/>
    <w:rsid w:val="00AC5A2A"/>
    <w:rsid w:val="00AD0DD8"/>
    <w:rsid w:val="00AD1044"/>
    <w:rsid w:val="00AD1670"/>
    <w:rsid w:val="00AE326B"/>
    <w:rsid w:val="00AF2582"/>
    <w:rsid w:val="00AF2D49"/>
    <w:rsid w:val="00B06197"/>
    <w:rsid w:val="00B17DD6"/>
    <w:rsid w:val="00B225D3"/>
    <w:rsid w:val="00B2547F"/>
    <w:rsid w:val="00B3137E"/>
    <w:rsid w:val="00B43FB6"/>
    <w:rsid w:val="00B5161F"/>
    <w:rsid w:val="00B57465"/>
    <w:rsid w:val="00B6428F"/>
    <w:rsid w:val="00B70D62"/>
    <w:rsid w:val="00B721B8"/>
    <w:rsid w:val="00B74F08"/>
    <w:rsid w:val="00B917A0"/>
    <w:rsid w:val="00BA45E4"/>
    <w:rsid w:val="00BA4AED"/>
    <w:rsid w:val="00BB0495"/>
    <w:rsid w:val="00BB2BA5"/>
    <w:rsid w:val="00BD1372"/>
    <w:rsid w:val="00BD36B0"/>
    <w:rsid w:val="00BD6A17"/>
    <w:rsid w:val="00BD74D4"/>
    <w:rsid w:val="00BE1358"/>
    <w:rsid w:val="00BE3364"/>
    <w:rsid w:val="00BE63A8"/>
    <w:rsid w:val="00BF59CB"/>
    <w:rsid w:val="00C02A77"/>
    <w:rsid w:val="00C02CA3"/>
    <w:rsid w:val="00C02FE1"/>
    <w:rsid w:val="00C05A9F"/>
    <w:rsid w:val="00C062F9"/>
    <w:rsid w:val="00C12C2F"/>
    <w:rsid w:val="00C13554"/>
    <w:rsid w:val="00C16B80"/>
    <w:rsid w:val="00C17039"/>
    <w:rsid w:val="00C21335"/>
    <w:rsid w:val="00C24849"/>
    <w:rsid w:val="00C25266"/>
    <w:rsid w:val="00C34AF4"/>
    <w:rsid w:val="00C4163D"/>
    <w:rsid w:val="00C47881"/>
    <w:rsid w:val="00C53986"/>
    <w:rsid w:val="00C555EB"/>
    <w:rsid w:val="00C56C8A"/>
    <w:rsid w:val="00C60E76"/>
    <w:rsid w:val="00C617AD"/>
    <w:rsid w:val="00C66373"/>
    <w:rsid w:val="00C6653D"/>
    <w:rsid w:val="00C7567A"/>
    <w:rsid w:val="00C807B6"/>
    <w:rsid w:val="00C90646"/>
    <w:rsid w:val="00C95BD2"/>
    <w:rsid w:val="00C9644C"/>
    <w:rsid w:val="00CA39FD"/>
    <w:rsid w:val="00CA5D22"/>
    <w:rsid w:val="00CC2EFA"/>
    <w:rsid w:val="00CD4BB0"/>
    <w:rsid w:val="00CD5F28"/>
    <w:rsid w:val="00CE2C96"/>
    <w:rsid w:val="00CE3B97"/>
    <w:rsid w:val="00CF005A"/>
    <w:rsid w:val="00CF2312"/>
    <w:rsid w:val="00D005EC"/>
    <w:rsid w:val="00D03331"/>
    <w:rsid w:val="00D03AA6"/>
    <w:rsid w:val="00D21A58"/>
    <w:rsid w:val="00D27A81"/>
    <w:rsid w:val="00D30BC7"/>
    <w:rsid w:val="00D34C76"/>
    <w:rsid w:val="00D5037B"/>
    <w:rsid w:val="00D5055D"/>
    <w:rsid w:val="00D65DF2"/>
    <w:rsid w:val="00D65F6E"/>
    <w:rsid w:val="00D70CBD"/>
    <w:rsid w:val="00D76A2D"/>
    <w:rsid w:val="00D82B7A"/>
    <w:rsid w:val="00D90C91"/>
    <w:rsid w:val="00DA66CA"/>
    <w:rsid w:val="00DB0567"/>
    <w:rsid w:val="00DB248D"/>
    <w:rsid w:val="00DB74E4"/>
    <w:rsid w:val="00DD18D6"/>
    <w:rsid w:val="00DD31DC"/>
    <w:rsid w:val="00DD5504"/>
    <w:rsid w:val="00DD7D35"/>
    <w:rsid w:val="00DE181B"/>
    <w:rsid w:val="00DE5510"/>
    <w:rsid w:val="00DE7AFB"/>
    <w:rsid w:val="00DF0857"/>
    <w:rsid w:val="00DF35CB"/>
    <w:rsid w:val="00E11DC1"/>
    <w:rsid w:val="00E13712"/>
    <w:rsid w:val="00E16D15"/>
    <w:rsid w:val="00E23F14"/>
    <w:rsid w:val="00E25F2D"/>
    <w:rsid w:val="00E273EA"/>
    <w:rsid w:val="00E36E24"/>
    <w:rsid w:val="00E411B0"/>
    <w:rsid w:val="00E415CB"/>
    <w:rsid w:val="00E44111"/>
    <w:rsid w:val="00E56B75"/>
    <w:rsid w:val="00E61236"/>
    <w:rsid w:val="00E63EA1"/>
    <w:rsid w:val="00E63F1F"/>
    <w:rsid w:val="00E6539D"/>
    <w:rsid w:val="00E70F72"/>
    <w:rsid w:val="00E72550"/>
    <w:rsid w:val="00E813A5"/>
    <w:rsid w:val="00E81F66"/>
    <w:rsid w:val="00E8356E"/>
    <w:rsid w:val="00E92A00"/>
    <w:rsid w:val="00E937D6"/>
    <w:rsid w:val="00EA1F84"/>
    <w:rsid w:val="00EB2B2A"/>
    <w:rsid w:val="00EC01F9"/>
    <w:rsid w:val="00EC2CC8"/>
    <w:rsid w:val="00EC3947"/>
    <w:rsid w:val="00EC5061"/>
    <w:rsid w:val="00ED0232"/>
    <w:rsid w:val="00ED0DFB"/>
    <w:rsid w:val="00ED318A"/>
    <w:rsid w:val="00ED36BD"/>
    <w:rsid w:val="00ED3FE0"/>
    <w:rsid w:val="00EE0A6C"/>
    <w:rsid w:val="00EE1EED"/>
    <w:rsid w:val="00EE2F47"/>
    <w:rsid w:val="00EE3F43"/>
    <w:rsid w:val="00EE419A"/>
    <w:rsid w:val="00EF7227"/>
    <w:rsid w:val="00F015F8"/>
    <w:rsid w:val="00F07EA8"/>
    <w:rsid w:val="00F105AE"/>
    <w:rsid w:val="00F10D11"/>
    <w:rsid w:val="00F1241E"/>
    <w:rsid w:val="00F17057"/>
    <w:rsid w:val="00F33276"/>
    <w:rsid w:val="00F34DBE"/>
    <w:rsid w:val="00F42584"/>
    <w:rsid w:val="00F42D3F"/>
    <w:rsid w:val="00F505D4"/>
    <w:rsid w:val="00F66D54"/>
    <w:rsid w:val="00F82C17"/>
    <w:rsid w:val="00F83DA3"/>
    <w:rsid w:val="00F85EC7"/>
    <w:rsid w:val="00F91D5B"/>
    <w:rsid w:val="00F93DE1"/>
    <w:rsid w:val="00FA3C0D"/>
    <w:rsid w:val="00FA7CFB"/>
    <w:rsid w:val="00FB3E86"/>
    <w:rsid w:val="00FB5391"/>
    <w:rsid w:val="00FB5F6C"/>
    <w:rsid w:val="00FB7426"/>
    <w:rsid w:val="00FC6552"/>
    <w:rsid w:val="00FC75C7"/>
    <w:rsid w:val="00FC7EB0"/>
    <w:rsid w:val="00FD2F03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C40FD5"/>
  <w15:chartTrackingRefBased/>
  <w15:docId w15:val="{BBA02C18-38B5-4FB0-BCBA-7678A6700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lang w:val="cs-CZ" w:eastAsia="en-US" w:bidi="ar-SA"/>
        <w14:ligatures w14:val="standardContextual"/>
      </w:rPr>
    </w:rPrDefault>
    <w:pPrDefault>
      <w:pPr>
        <w:spacing w:after="20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C5061"/>
  </w:style>
  <w:style w:type="paragraph" w:styleId="Nadpis1">
    <w:name w:val="heading 1"/>
    <w:basedOn w:val="Normln"/>
    <w:next w:val="Normln"/>
    <w:link w:val="Nadpis1Char"/>
    <w:uiPriority w:val="9"/>
    <w:semiHidden/>
    <w:qFormat/>
    <w:rsid w:val="009C1C70"/>
    <w:pPr>
      <w:keepNext/>
      <w:keepLines/>
      <w:spacing w:before="240" w:after="80"/>
      <w:outlineLvl w:val="0"/>
    </w:pPr>
    <w:rPr>
      <w:rFonts w:asciiTheme="majorHAnsi" w:eastAsiaTheme="majorEastAsia" w:hAnsiTheme="majorHAnsi" w:cstheme="majorBidi"/>
      <w:b/>
      <w:color w:val="D22D40" w:themeColor="accent1"/>
      <w:sz w:val="32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qFormat/>
    <w:rsid w:val="004648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qFormat/>
    <w:rsid w:val="00D70CBD"/>
    <w:pPr>
      <w:keepNext/>
      <w:keepLines/>
      <w:spacing w:before="160" w:after="8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qFormat/>
    <w:rsid w:val="00D70CBD"/>
    <w:pPr>
      <w:keepNext/>
      <w:keepLines/>
      <w:spacing w:before="80" w:after="40"/>
      <w:outlineLvl w:val="3"/>
    </w:pPr>
    <w:rPr>
      <w:rFonts w:eastAsiaTheme="majorEastAsia" w:cstheme="majorBidi"/>
      <w:iCs/>
      <w:color w:val="000000" w:themeColor="text1"/>
      <w:sz w:val="24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spacing w:before="80" w:after="40"/>
      <w:outlineLvl w:val="4"/>
    </w:pPr>
    <w:rPr>
      <w:rFonts w:eastAsiaTheme="majorEastAsia" w:cstheme="majorBidi"/>
      <w:color w:val="9D212F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semiHidden/>
    <w:rsid w:val="00E36E24"/>
    <w:rPr>
      <w:rFonts w:asciiTheme="majorHAnsi" w:eastAsiaTheme="majorEastAsia" w:hAnsiTheme="majorHAnsi" w:cstheme="majorBidi"/>
      <w:b/>
      <w:color w:val="D22D40" w:themeColor="accent1"/>
      <w:sz w:val="32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36E24"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36E24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36E24"/>
    <w:rPr>
      <w:rFonts w:eastAsiaTheme="majorEastAsia" w:cstheme="majorBidi"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7426"/>
    <w:rPr>
      <w:rFonts w:eastAsiaTheme="majorEastAsia" w:cstheme="majorBidi"/>
      <w:color w:val="9D212F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74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74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74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74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semiHidden/>
    <w:qFormat/>
    <w:rsid w:val="006972C1"/>
    <w:pPr>
      <w:spacing w:after="0"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kern w:val="0"/>
      <w:sz w:val="44"/>
      <w:szCs w:val="56"/>
    </w:rPr>
  </w:style>
  <w:style w:type="character" w:customStyle="1" w:styleId="NzevChar">
    <w:name w:val="Název Char"/>
    <w:basedOn w:val="Standardnpsmoodstavce"/>
    <w:link w:val="Nzev"/>
    <w:uiPriority w:val="10"/>
    <w:semiHidden/>
    <w:rsid w:val="00E36E24"/>
    <w:rPr>
      <w:rFonts w:asciiTheme="majorHAnsi" w:eastAsiaTheme="majorEastAsia" w:hAnsiTheme="majorHAnsi" w:cstheme="majorBidi"/>
      <w:b/>
      <w:color w:val="003657" w:themeColor="text2"/>
      <w:kern w:val="0"/>
      <w:sz w:val="44"/>
      <w:szCs w:val="56"/>
    </w:rPr>
  </w:style>
  <w:style w:type="paragraph" w:styleId="Podnadpis">
    <w:name w:val="Subtitle"/>
    <w:basedOn w:val="Normln"/>
    <w:next w:val="Normln"/>
    <w:link w:val="PodnadpisChar"/>
    <w:uiPriority w:val="11"/>
    <w:semiHidden/>
    <w:qFormat/>
    <w:rsid w:val="00825EFA"/>
    <w:pPr>
      <w:numPr>
        <w:ilvl w:val="1"/>
      </w:numPr>
      <w:spacing w:after="360"/>
    </w:pPr>
    <w:rPr>
      <w:rFonts w:eastAsiaTheme="majorEastAsia" w:cstheme="majorBidi"/>
      <w:color w:val="D22D40" w:themeColor="accent1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semiHidden/>
    <w:rsid w:val="00E36E24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unhideWhenUsed/>
    <w:rsid w:val="007E7F5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pBdr>
        <w:top w:val="single" w:sz="4" w:space="10" w:color="D22D40" w:themeColor="accent1"/>
        <w:bottom w:val="single" w:sz="4" w:space="10" w:color="D22D40" w:themeColor="accent1"/>
      </w:pBdr>
      <w:spacing w:before="360" w:after="360"/>
      <w:ind w:left="864" w:right="864"/>
      <w:jc w:val="center"/>
    </w:pPr>
    <w:rPr>
      <w:i/>
      <w:iCs/>
      <w:color w:val="D22D40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2C17DA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hlavChar">
    <w:name w:val="Záhlaví Char"/>
    <w:basedOn w:val="Standardnpsmoodstavce"/>
    <w:link w:val="Zhlav"/>
    <w:uiPriority w:val="99"/>
    <w:rsid w:val="002C17D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B721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721B8"/>
  </w:style>
  <w:style w:type="paragraph" w:styleId="Bezmezer">
    <w:name w:val="No Spacing"/>
    <w:link w:val="BezmezerChar"/>
    <w:uiPriority w:val="1"/>
    <w:qFormat/>
    <w:rsid w:val="00485B9A"/>
    <w:pPr>
      <w:spacing w:after="0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styleId="Nevyeenzmnka">
    <w:name w:val="Unresolved Mention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rsid w:val="00E81F66"/>
    <w:pPr>
      <w:spacing w:before="60" w:line="240" w:lineRule="auto"/>
    </w:pPr>
    <w:rPr>
      <w:iCs/>
      <w:color w:val="003657" w:themeColor="text2"/>
      <w:sz w:val="18"/>
      <w:szCs w:val="18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spacing w:after="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060E16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766DA6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spacing w:after="100"/>
      <w:ind w:left="440"/>
    </w:pPr>
  </w:style>
  <w:style w:type="paragraph" w:customStyle="1" w:styleId="Pjemce">
    <w:name w:val="Příjemce"/>
    <w:basedOn w:val="Normln"/>
    <w:qFormat/>
    <w:rsid w:val="00DF35CB"/>
    <w:pPr>
      <w:spacing w:after="0" w:line="240" w:lineRule="auto"/>
    </w:pPr>
  </w:style>
  <w:style w:type="paragraph" w:styleId="Zkladntextodsazen">
    <w:name w:val="Body Text Indent"/>
    <w:basedOn w:val="Normln"/>
    <w:link w:val="ZkladntextodsazenChar"/>
    <w:rsid w:val="00623254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customStyle="1" w:styleId="ZkladntextodsazenChar">
    <w:name w:val="Základní text odsazený Char"/>
    <w:basedOn w:val="Standardnpsmoodstavce"/>
    <w:link w:val="Zkladntextodsazen"/>
    <w:rsid w:val="00623254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handyman\users\spulakovab\Downloads\UK-sablona-05-CZ-slavnostni-dopis.dotx" TargetMode="External"/></Relationship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E791F-C4E3-490E-92DE-F5AECB038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UK-sablona-05-CZ-slavnostni-dopis</Template>
  <TotalTime>91</TotalTime>
  <Pages>1</Pages>
  <Words>384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Špuláková Barbora</dc:creator>
  <cp:keywords/>
  <dc:description/>
  <cp:lastModifiedBy>Barbora Špuláková</cp:lastModifiedBy>
  <cp:revision>54</cp:revision>
  <cp:lastPrinted>2026-03-12T08:45:00Z</cp:lastPrinted>
  <dcterms:created xsi:type="dcterms:W3CDTF">2026-03-12T06:39:00Z</dcterms:created>
  <dcterms:modified xsi:type="dcterms:W3CDTF">2026-03-12T08:45:00Z</dcterms:modified>
  <cp:category/>
</cp:coreProperties>
</file>